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7750" w:tblpY="936"/>
        <w:tblW w:w="4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696"/>
      </w:tblGrid>
      <w:tr w:rsidR="00423219" w:rsidRPr="00423219" w14:paraId="612C3915" w14:textId="77777777" w:rsidTr="00D06370">
        <w:trPr>
          <w:trHeight w:val="720"/>
        </w:trPr>
        <w:tc>
          <w:tcPr>
            <w:tcW w:w="2349" w:type="dxa"/>
            <w:tcBorders>
              <w:bottom w:val="single" w:sz="4" w:space="0" w:color="AEC6D4"/>
              <w:right w:val="single" w:sz="4" w:space="0" w:color="AEC6D4"/>
            </w:tcBorders>
            <w:shd w:val="clear" w:color="auto" w:fill="9CDDE3"/>
          </w:tcPr>
          <w:p w14:paraId="51226A0F" w14:textId="77777777" w:rsidR="00423219" w:rsidRPr="00423219" w:rsidRDefault="00423219" w:rsidP="00EA1A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Student Demographics</w:t>
            </w:r>
          </w:p>
          <w:p w14:paraId="304B966B" w14:textId="77777777" w:rsidR="00423219" w:rsidRPr="00423219" w:rsidRDefault="00EA1AD0" w:rsidP="008E65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>
              <w:rPr>
                <w:rFonts w:asciiTheme="majorHAnsi" w:hAnsiTheme="majorHAnsi" w:cs="Times"/>
                <w:b/>
                <w:sz w:val="22"/>
                <w:szCs w:val="22"/>
              </w:rPr>
              <w:t>(</w:t>
            </w:r>
            <w:r w:rsidR="00796E37">
              <w:rPr>
                <w:rFonts w:asciiTheme="majorHAnsi" w:hAnsiTheme="majorHAnsi" w:cs="Times"/>
                <w:b/>
                <w:sz w:val="22"/>
                <w:szCs w:val="22"/>
              </w:rPr>
              <w:t>537</w:t>
            </w:r>
            <w:r w:rsidR="00423219" w:rsidRPr="00423219">
              <w:rPr>
                <w:rFonts w:asciiTheme="majorHAnsi" w:hAnsiTheme="majorHAnsi" w:cs="Times"/>
                <w:b/>
                <w:sz w:val="22"/>
                <w:szCs w:val="22"/>
              </w:rPr>
              <w:t>)</w:t>
            </w:r>
          </w:p>
        </w:tc>
        <w:tc>
          <w:tcPr>
            <w:tcW w:w="1696" w:type="dxa"/>
            <w:tcBorders>
              <w:left w:val="single" w:sz="4" w:space="0" w:color="AEC6D4"/>
              <w:bottom w:val="single" w:sz="4" w:space="0" w:color="AEC6D4"/>
            </w:tcBorders>
            <w:shd w:val="clear" w:color="auto" w:fill="9CDDE3"/>
          </w:tcPr>
          <w:p w14:paraId="5ED65FF6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Percentage</w:t>
            </w:r>
          </w:p>
        </w:tc>
      </w:tr>
      <w:tr w:rsidR="00423219" w:rsidRPr="00423219" w14:paraId="0DBA13BF" w14:textId="77777777" w:rsidTr="00D06370">
        <w:trPr>
          <w:trHeight w:val="683"/>
        </w:trPr>
        <w:tc>
          <w:tcPr>
            <w:tcW w:w="2349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7896B6DD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Male</w:t>
            </w:r>
          </w:p>
        </w:tc>
        <w:tc>
          <w:tcPr>
            <w:tcW w:w="1696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48F22D21" w14:textId="77777777" w:rsidR="00423219" w:rsidRPr="00423219" w:rsidRDefault="00796E3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14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625A2582" w14:textId="77777777" w:rsidTr="00D06370">
        <w:trPr>
          <w:trHeight w:val="720"/>
        </w:trPr>
        <w:tc>
          <w:tcPr>
            <w:tcW w:w="2349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3694482D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Female</w:t>
            </w:r>
          </w:p>
        </w:tc>
        <w:tc>
          <w:tcPr>
            <w:tcW w:w="1696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71A1AC41" w14:textId="77777777" w:rsidR="00423219" w:rsidRPr="00423219" w:rsidRDefault="00796E3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86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3495BDBC" w14:textId="77777777" w:rsidTr="00D06370">
        <w:trPr>
          <w:trHeight w:val="720"/>
        </w:trPr>
        <w:tc>
          <w:tcPr>
            <w:tcW w:w="2349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375DDBA5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Low</w:t>
            </w:r>
            <w:r w:rsidR="0098767C">
              <w:rPr>
                <w:rFonts w:asciiTheme="majorHAnsi" w:hAnsiTheme="majorHAnsi" w:cs="Times"/>
                <w:sz w:val="22"/>
                <w:szCs w:val="22"/>
              </w:rPr>
              <w:t xml:space="preserve"> </w:t>
            </w:r>
            <w:r w:rsidRPr="00423219">
              <w:rPr>
                <w:rFonts w:asciiTheme="majorHAnsi" w:hAnsiTheme="majorHAnsi" w:cs="Times"/>
                <w:sz w:val="22"/>
                <w:szCs w:val="22"/>
              </w:rPr>
              <w:t>Income</w:t>
            </w:r>
          </w:p>
        </w:tc>
        <w:tc>
          <w:tcPr>
            <w:tcW w:w="1696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26C0269B" w14:textId="77777777" w:rsidR="00423219" w:rsidRPr="00423219" w:rsidRDefault="00796E3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46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9E5BCE" w:rsidRPr="00423219" w14:paraId="2E0F50BD" w14:textId="77777777" w:rsidTr="00B753CD">
        <w:trPr>
          <w:trHeight w:val="720"/>
        </w:trPr>
        <w:tc>
          <w:tcPr>
            <w:tcW w:w="2349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auto"/>
            <w:vAlign w:val="center"/>
          </w:tcPr>
          <w:p w14:paraId="6CF393EB" w14:textId="6532952F" w:rsidR="009E5BCE" w:rsidRPr="00423219" w:rsidRDefault="009E5BCE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Minority</w:t>
            </w:r>
          </w:p>
        </w:tc>
        <w:tc>
          <w:tcPr>
            <w:tcW w:w="1696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auto"/>
            <w:vAlign w:val="center"/>
          </w:tcPr>
          <w:p w14:paraId="577E9462" w14:textId="594C7D23" w:rsidR="009E5BCE" w:rsidRDefault="009E5BCE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19%</w:t>
            </w:r>
          </w:p>
        </w:tc>
      </w:tr>
    </w:tbl>
    <w:p w14:paraId="6F9C9C54" w14:textId="60E20037" w:rsidR="00CA143C" w:rsidRDefault="005C1B0B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  <w:sectPr w:rsidR="00CA143C" w:rsidSect="000A6B7C">
          <w:headerReference w:type="first" r:id="rId7"/>
          <w:footerReference w:type="first" r:id="rId8"/>
          <w:pgSz w:w="12240" w:h="15840"/>
          <w:pgMar w:top="2520" w:right="720" w:bottom="1710" w:left="900" w:header="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93C43" wp14:editId="36144ED5">
                <wp:simplePos x="0" y="0"/>
                <wp:positionH relativeFrom="column">
                  <wp:posOffset>3487420</wp:posOffset>
                </wp:positionH>
                <wp:positionV relativeFrom="paragraph">
                  <wp:posOffset>3800417</wp:posOffset>
                </wp:positionV>
                <wp:extent cx="3355340" cy="374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74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1EA36" w14:textId="2BF08B5B" w:rsidR="00F34399" w:rsidRDefault="002A7E99" w:rsidP="007E3A4C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Finally, learners in the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allied health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career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pathway</w:t>
                            </w:r>
                            <w:r w:rsidR="0045159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are trained in emergency preparedness. To become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community emergency response team 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certified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learners have to complete</w:t>
                            </w:r>
                            <w:r w:rsidR="000D3B1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F343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an accident simulation</w:t>
                            </w:r>
                            <w:r w:rsidR="00AF670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supported by </w:t>
                            </w:r>
                            <w:r w:rsidR="000D3B1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partners such as 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 county fire departme</w:t>
                            </w:r>
                            <w:r w:rsidR="000F7AB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nt, police department, </w:t>
                            </w:r>
                            <w:r w:rsidR="00AF670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local </w:t>
                            </w:r>
                            <w:r w:rsidR="000F7AB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hospita</w:t>
                            </w:r>
                            <w:r w:rsidR="00AF670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ls 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and </w:t>
                            </w:r>
                            <w:r w:rsidR="00AF670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others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More than 200 juniors have earned this national certification 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over</w:t>
                            </w:r>
                            <w:r w:rsidR="002F30A5" w:rsidRP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E3A4C" w:rsidRP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</w:t>
                            </w:r>
                            <w:r w:rsidR="00625FE0" w:rsidRP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ast </w:t>
                            </w:r>
                            <w:r w:rsidR="007E3A4C" w:rsidRP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four years.</w:t>
                            </w:r>
                          </w:p>
                          <w:p w14:paraId="4702FC99" w14:textId="28C4674B" w:rsidR="00D352B6" w:rsidRDefault="00D06370" w:rsidP="00D352B6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 addition to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earning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certifications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that allow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them 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to go straight from high school to the workplace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 learner</w:t>
                            </w:r>
                            <w:r w:rsidR="00B318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can 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transition to the Associate Degree Nursing program at Henderson Community College (HCC). </w:t>
                            </w:r>
                            <w:r w:rsidR="00B753C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Starting with the current class, HCC will 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reserve</w:t>
                            </w:r>
                            <w:r w:rsidR="00B753C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352B6" w:rsidRPr="00F200B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up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to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10 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spaces for 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SRNA learners</w:t>
                            </w:r>
                            <w:r w:rsidR="00B753C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To be eligible</w:t>
                            </w:r>
                            <w:r w:rsidR="005C1B0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 learners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must 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pass a nursing </w:t>
                            </w:r>
                            <w:r w:rsidR="00B318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entrance exam with 75 percent</w:t>
                            </w:r>
                            <w:r w:rsidR="00B3180E" w:rsidRPr="00F200B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or </w:t>
                            </w:r>
                            <w:r w:rsidR="00B318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have a composite ACT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score of 20, maintain a 3.2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grade point average</w:t>
                            </w:r>
                            <w:r w:rsidR="00B318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attend a pre-admission conference. </w:t>
                            </w:r>
                          </w:p>
                          <w:p w14:paraId="58A15166" w14:textId="77777777" w:rsidR="00DC45DF" w:rsidRPr="00801DFE" w:rsidRDefault="00DC45DF" w:rsidP="00801DFE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93C4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4.6pt;margin-top:299.25pt;width:264.2pt;height:2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" filled="f" stroked="f">
                <v:textbox>
                  <w:txbxContent>
                    <w:p w14:paraId="4481EA36" w14:textId="2BF08B5B" w:rsidR="00F34399" w:rsidRDefault="002A7E99" w:rsidP="007E3A4C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Finally, learners in the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allied health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career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pathway</w:t>
                      </w:r>
                      <w:r w:rsidR="0045159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are trained in emergency preparedness. To become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community emergency response team 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certified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learners have to complete</w:t>
                      </w:r>
                      <w:r w:rsidR="000D3B1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F343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an accident simulation</w:t>
                      </w:r>
                      <w:r w:rsidR="00AF670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supported by </w:t>
                      </w:r>
                      <w:r w:rsidR="000D3B1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partners such as 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 county fire departme</w:t>
                      </w:r>
                      <w:r w:rsidR="000F7AB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nt, police department, </w:t>
                      </w:r>
                      <w:r w:rsidR="00AF670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local </w:t>
                      </w:r>
                      <w:r w:rsidR="000F7AB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hospita</w:t>
                      </w:r>
                      <w:r w:rsidR="00AF670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ls 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and </w:t>
                      </w:r>
                      <w:r w:rsidR="00AF670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others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More than 200 juniors have earned this national certification 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over</w:t>
                      </w:r>
                      <w:r w:rsidR="002F30A5" w:rsidRP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E3A4C" w:rsidRP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</w:t>
                      </w:r>
                      <w:r w:rsidR="00625FE0" w:rsidRP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ast </w:t>
                      </w:r>
                      <w:r w:rsidR="007E3A4C" w:rsidRP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four years.</w:t>
                      </w:r>
                    </w:p>
                    <w:p w14:paraId="4702FC99" w14:textId="28C4674B" w:rsidR="00D352B6" w:rsidRDefault="00D06370" w:rsidP="00D352B6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 addition to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earning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certifications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that allow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them 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to go straight from high school to the workplace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 learner</w:t>
                      </w:r>
                      <w:r w:rsidR="00B318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can 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transition to the Associate Degree Nursing program at Henderson Community College (HCC). </w:t>
                      </w:r>
                      <w:r w:rsidR="00B753C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Starting with the current class, HCC will 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reserve</w:t>
                      </w:r>
                      <w:r w:rsidR="00B753C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D352B6" w:rsidRPr="00F200B2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up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to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10 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spaces for 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SRNA learners</w:t>
                      </w:r>
                      <w:r w:rsidR="00B753C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To be eligible</w:t>
                      </w:r>
                      <w:r w:rsidR="005C1B0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 learners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must 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pass a nursing </w:t>
                      </w:r>
                      <w:r w:rsidR="00B318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entrance exam with 75 percent</w:t>
                      </w:r>
                      <w:r w:rsidR="00B3180E" w:rsidRPr="00F200B2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or </w:t>
                      </w:r>
                      <w:r w:rsidR="00B318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have a composite ACT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score of 20, maintain a 3.2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grade point average</w:t>
                      </w:r>
                      <w:r w:rsidR="00B318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attend a pre-admission conference. </w:t>
                      </w:r>
                    </w:p>
                    <w:p w14:paraId="58A15166" w14:textId="77777777" w:rsidR="00DC45DF" w:rsidRPr="00801DFE" w:rsidRDefault="00DC45DF" w:rsidP="00801DFE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C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E0F7C" wp14:editId="6E97FF89">
                <wp:simplePos x="0" y="0"/>
                <wp:positionH relativeFrom="column">
                  <wp:posOffset>-99060</wp:posOffset>
                </wp:positionH>
                <wp:positionV relativeFrom="paragraph">
                  <wp:posOffset>152400</wp:posOffset>
                </wp:positionV>
                <wp:extent cx="4406900" cy="38709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87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5FC35" w14:textId="77777777" w:rsidR="00DC45DF" w:rsidRPr="00423219" w:rsidRDefault="00DC45DF" w:rsidP="00C833A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 w:rsidRPr="00423219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Overview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2C2DEFDA" w14:textId="7A21A82A" w:rsidR="0063453B" w:rsidRDefault="00DC45DF" w:rsidP="003B0458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FF05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Health Science </w:t>
                            </w:r>
                            <w:r w:rsidR="00796E37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program of</w:t>
                            </w:r>
                            <w:r w:rsidR="00FF05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study</w:t>
                            </w:r>
                            <w:r w:rsidR="008B381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2BE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launched nearly 35 years ago at </w:t>
                            </w:r>
                            <w:r w:rsidR="00FF05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Henderson County High School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FF05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Henderson, </w:t>
                            </w:r>
                            <w:r w:rsidR="00625FE0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KY</w:t>
                            </w:r>
                            <w:r w:rsidR="0085022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. The program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has </w:t>
                            </w:r>
                            <w:r w:rsidR="00AF670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grown 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from only one </w:t>
                            </w:r>
                            <w:r w:rsidR="00285A1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career 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pathway </w:t>
                            </w:r>
                            <w:r w:rsidR="00AF670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two instructors to three </w:t>
                            </w:r>
                            <w:r w:rsidR="00285A1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career 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pathways and five instructors</w:t>
                            </w:r>
                            <w:r w:rsidR="00AF670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209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serving more than 500 learners</w:t>
                            </w:r>
                            <w:r w:rsidR="00625FE0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becoming one of the</w:t>
                            </w:r>
                            <w:r w:rsidR="0085022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largest Career Technical Education (CTE) program</w:t>
                            </w:r>
                            <w:r w:rsidR="00AF670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 w:rsidR="0085022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of study in the </w:t>
                            </w:r>
                            <w:r w:rsidR="00625FE0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commonwealth </w:t>
                            </w:r>
                            <w:r w:rsidR="0085022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of Kentucky</w:t>
                            </w:r>
                            <w:r w:rsidR="00AF670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575A34" w14:textId="0F0FF9AA" w:rsidR="00DC45DF" w:rsidRPr="00F624AE" w:rsidRDefault="00C57C37" w:rsidP="0063453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As learners</w:t>
                            </w:r>
                            <w:r w:rsidR="00F624AE" w:rsidRPr="006F03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progress</w:t>
                            </w:r>
                            <w:r w:rsidR="00D7209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through the program,</w:t>
                            </w:r>
                            <w:r w:rsidR="00B73BB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they </w:t>
                            </w:r>
                            <w:r w:rsidR="00B73BB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can focus on </w:t>
                            </w:r>
                            <w:r w:rsidR="00F624AE" w:rsidRPr="006F03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one of the following areas: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allied health</w:t>
                            </w:r>
                            <w:r w:rsidR="0063453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pre</w:t>
                            </w:r>
                            <w:r w:rsidR="0063453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-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nursing or</w:t>
                            </w:r>
                            <w:r w:rsidR="00285A14" w:rsidRPr="006F03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m</w:t>
                            </w:r>
                            <w:r w:rsidR="00285A14" w:rsidRPr="006F03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edical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285A14" w:rsidRPr="006F03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dministrative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285A14" w:rsidRPr="006F03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ssistant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AF670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Regardless of their focus area,</w:t>
                            </w:r>
                            <w:r w:rsidR="0063453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773D3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ll seniors are required to</w:t>
                            </w:r>
                            <w:r w:rsidR="00421FA2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participate in work-based </w:t>
                            </w:r>
                            <w:r w:rsidR="00E95DF7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learning experiences </w:t>
                            </w:r>
                            <w:r w:rsidR="00D7209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offered at </w:t>
                            </w:r>
                            <w:r w:rsidR="00421FA2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47 local </w:t>
                            </w:r>
                            <w:r w:rsid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health</w:t>
                            </w:r>
                            <w:r w:rsidR="00625FE0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care facilities such as </w:t>
                            </w:r>
                            <w:r w:rsidR="0069515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Redbanks Skilled Nursing Center</w:t>
                            </w:r>
                            <w:r w:rsid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607A3" w:rsidRP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Deaconess Health System</w:t>
                            </w:r>
                            <w:r w:rsid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607A3" w:rsidRP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Methodist Hospital</w:t>
                            </w:r>
                            <w:r w:rsid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and St. Anthony’s </w:t>
                            </w:r>
                            <w:r w:rsidR="00F607A3" w:rsidRPr="00F607A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Hospice</w:t>
                            </w:r>
                            <w:r w:rsidR="008B381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Through dual credit courses, </w:t>
                            </w:r>
                            <w:r w:rsidR="000D313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health science </w:t>
                            </w:r>
                            <w:r w:rsidR="00F624AE" w:rsidRP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learners can earn up to </w:t>
                            </w:r>
                            <w:r w:rsid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12 </w:t>
                            </w:r>
                            <w:r w:rsidR="00F624AE" w:rsidRP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college credits</w:t>
                            </w:r>
                            <w:r w:rsidR="000D313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="00F624AE" w:rsidRP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as well as </w:t>
                            </w:r>
                            <w:r w:rsid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five </w:t>
                            </w:r>
                            <w:r w:rsidR="00F624AE" w:rsidRP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ind</w:t>
                            </w:r>
                            <w:r w:rsid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ustry-recognized credentials</w:t>
                            </w:r>
                            <w:r w:rsidR="00F624AE" w:rsidRPr="00F624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 creating a seamless transition to both postsecondary education and careers.</w:t>
                            </w:r>
                          </w:p>
                          <w:p w14:paraId="272C7F31" w14:textId="77777777" w:rsidR="00DC45DF" w:rsidRPr="00CA4FFD" w:rsidRDefault="00DC45DF" w:rsidP="00CA4FFD">
                            <w:pPr>
                              <w:pStyle w:val="BasicParagraph"/>
                              <w:spacing w:after="140"/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71184FD7" w14:textId="77777777" w:rsidR="00DC45DF" w:rsidRDefault="00DC45DF" w:rsidP="00CA4FFD">
                            <w:pPr>
                              <w:pStyle w:val="BasicParagraph"/>
                              <w:spacing w:after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E0F7C" id="Text Box 4" o:spid="_x0000_s1027" type="#_x0000_t202" style="position:absolute;margin-left:-7.8pt;margin-top:12pt;width:347pt;height:30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" filled="f" stroked="f">
                <v:textbox>
                  <w:txbxContent>
                    <w:p w14:paraId="7F45FC35" w14:textId="77777777" w:rsidR="00DC45DF" w:rsidRPr="00423219" w:rsidRDefault="00DC45DF" w:rsidP="00C833AB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 w:rsidRPr="00423219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Overview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2C2DEFDA" w14:textId="7A21A82A" w:rsidR="0063453B" w:rsidRDefault="00DC45DF" w:rsidP="003B0458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FF05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Health Science </w:t>
                      </w:r>
                      <w:r w:rsidR="00796E37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program of</w:t>
                      </w:r>
                      <w:r w:rsidR="00FF05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study</w:t>
                      </w:r>
                      <w:r w:rsidR="008B381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312BE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launched nearly 35 years ago at </w:t>
                      </w:r>
                      <w:r w:rsidR="00FF05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Henderson County High School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in </w:t>
                      </w:r>
                      <w:r w:rsidR="00FF05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Henderson, </w:t>
                      </w:r>
                      <w:r w:rsidR="00625FE0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KY</w:t>
                      </w:r>
                      <w:r w:rsidR="0085022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. The program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has </w:t>
                      </w:r>
                      <w:r w:rsidR="00AF670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grown 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from only one </w:t>
                      </w:r>
                      <w:r w:rsidR="00285A1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career 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pathway </w:t>
                      </w:r>
                      <w:r w:rsidR="00AF670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with 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two instructors to three </w:t>
                      </w:r>
                      <w:r w:rsidR="00285A1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career 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pathways and five instructors</w:t>
                      </w:r>
                      <w:r w:rsidR="00AF670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D7209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serving more than 500 learners</w:t>
                      </w:r>
                      <w:r w:rsidR="00625FE0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and 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becoming one of the</w:t>
                      </w:r>
                      <w:r w:rsidR="0085022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largest Career Technical Education (CTE) program</w:t>
                      </w:r>
                      <w:r w:rsidR="00AF670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</w:t>
                      </w:r>
                      <w:r w:rsidR="0085022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of study in the </w:t>
                      </w:r>
                      <w:r w:rsidR="00625FE0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commonwealth </w:t>
                      </w:r>
                      <w:r w:rsidR="0085022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of Kentucky</w:t>
                      </w:r>
                      <w:r w:rsidR="00AF670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14:paraId="79575A34" w14:textId="0F0FF9AA" w:rsidR="00DC45DF" w:rsidRPr="00F624AE" w:rsidRDefault="00C57C37" w:rsidP="0063453B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As learners</w:t>
                      </w:r>
                      <w:r w:rsidR="00F624AE" w:rsidRPr="006F03A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progress</w:t>
                      </w:r>
                      <w:r w:rsidR="00D7209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through the program,</w:t>
                      </w:r>
                      <w:r w:rsidR="00B73BB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they </w:t>
                      </w:r>
                      <w:r w:rsidR="00B73BB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can focus on </w:t>
                      </w:r>
                      <w:r w:rsidR="00F624AE" w:rsidRPr="006F03A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one of the following areas: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allied health</w:t>
                      </w:r>
                      <w:r w:rsidR="0063453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pre</w:t>
                      </w:r>
                      <w:r w:rsidR="0063453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-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nursing or</w:t>
                      </w:r>
                      <w:r w:rsidR="00285A14" w:rsidRPr="006F03A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m</w:t>
                      </w:r>
                      <w:r w:rsidR="00285A14" w:rsidRPr="006F03A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edical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285A14" w:rsidRPr="006F03A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dministrative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285A14" w:rsidRPr="006F03A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ssistant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</w:t>
                      </w:r>
                      <w:r w:rsidR="00AF670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Regardless of their focus area,</w:t>
                      </w:r>
                      <w:r w:rsidR="0063453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</w:t>
                      </w:r>
                      <w:r w:rsidR="00773D3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ll seniors are required to</w:t>
                      </w:r>
                      <w:r w:rsidR="00421FA2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participate in work-based </w:t>
                      </w:r>
                      <w:r w:rsidR="00E95DF7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learning experiences </w:t>
                      </w:r>
                      <w:r w:rsidR="00D7209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offered at </w:t>
                      </w:r>
                      <w:r w:rsidR="00421FA2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47 local </w:t>
                      </w:r>
                      <w:r w:rsid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health</w:t>
                      </w:r>
                      <w:r w:rsidR="00625FE0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care facilities such as </w:t>
                      </w:r>
                      <w:r w:rsidR="0069515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Redbanks Skilled Nursing Center</w:t>
                      </w:r>
                      <w:r w:rsid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</w:t>
                      </w:r>
                      <w:r w:rsidR="00F607A3" w:rsidRP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Deaconess Health System</w:t>
                      </w:r>
                      <w:r w:rsid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</w:t>
                      </w:r>
                      <w:r w:rsidR="00F607A3" w:rsidRP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Methodist Hospital</w:t>
                      </w:r>
                      <w:r w:rsid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and St. Anthony’s </w:t>
                      </w:r>
                      <w:r w:rsidR="00F607A3" w:rsidRPr="00F607A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Hospice</w:t>
                      </w:r>
                      <w:r w:rsidR="008B381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</w:t>
                      </w:r>
                      <w:r w:rsid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Through dual credit courses, </w:t>
                      </w:r>
                      <w:r w:rsidR="000D313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health science </w:t>
                      </w:r>
                      <w:r w:rsidR="00F624AE" w:rsidRP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learners can earn up to </w:t>
                      </w:r>
                      <w:r w:rsid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12 </w:t>
                      </w:r>
                      <w:r w:rsidR="00F624AE" w:rsidRP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college credits</w:t>
                      </w:r>
                      <w:r w:rsidR="000D313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</w:t>
                      </w:r>
                      <w:r w:rsidR="00F624AE" w:rsidRP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as well as </w:t>
                      </w:r>
                      <w:r w:rsid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five </w:t>
                      </w:r>
                      <w:r w:rsidR="00F624AE" w:rsidRP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ind</w:t>
                      </w:r>
                      <w:r w:rsid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ustry-recognized credentials</w:t>
                      </w:r>
                      <w:r w:rsidR="00F624AE" w:rsidRPr="00F624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 creating a seamless transition to both postsecondary education and careers.</w:t>
                      </w:r>
                    </w:p>
                    <w:p w14:paraId="272C7F31" w14:textId="77777777" w:rsidR="00DC45DF" w:rsidRPr="00CA4FFD" w:rsidRDefault="00DC45DF" w:rsidP="00CA4FFD">
                      <w:pPr>
                        <w:pStyle w:val="BasicParagraph"/>
                        <w:spacing w:after="140"/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</w:pPr>
                    </w:p>
                    <w:p w14:paraId="71184FD7" w14:textId="77777777" w:rsidR="00DC45DF" w:rsidRDefault="00DC45DF" w:rsidP="00CA4FFD">
                      <w:pPr>
                        <w:pStyle w:val="BasicParagraph"/>
                        <w:spacing w:after="140"/>
                      </w:pPr>
                    </w:p>
                  </w:txbxContent>
                </v:textbox>
              </v:shape>
            </w:pict>
          </mc:Fallback>
        </mc:AlternateContent>
      </w:r>
      <w:r w:rsidR="00C57C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A8318" wp14:editId="592F22C2">
                <wp:simplePos x="0" y="0"/>
                <wp:positionH relativeFrom="column">
                  <wp:posOffset>-91440</wp:posOffset>
                </wp:positionH>
                <wp:positionV relativeFrom="paragraph">
                  <wp:posOffset>3810000</wp:posOffset>
                </wp:positionV>
                <wp:extent cx="3355340" cy="3810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9DA0" w14:textId="464A6278" w:rsidR="00ED4AE1" w:rsidRDefault="0080438A" w:rsidP="009D027B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preparing for college and </w:t>
                            </w:r>
                            <w:r w:rsidR="009E7774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CAREER </w:t>
                            </w:r>
                            <w:r w:rsidR="007F622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br/>
                            </w:r>
                            <w:r w:rsidR="003B045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br/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13343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Health Science 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program is preparing learn</w:t>
                            </w:r>
                            <w:r w:rsidR="00731AD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ers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for high-demand, high-wage</w:t>
                            </w:r>
                            <w:r w:rsidR="00731AD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professions in the health care industry</w:t>
                            </w:r>
                            <w:r w:rsidR="00D352B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0657B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Learners in the</w:t>
                            </w:r>
                            <w:r w:rsidR="002F34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pre</w:t>
                            </w:r>
                            <w:r w:rsidR="002F34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-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</w:t>
                            </w:r>
                            <w:r w:rsidR="002F34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ursing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career </w:t>
                            </w:r>
                            <w:r w:rsidR="002F34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pathway </w:t>
                            </w:r>
                            <w:r w:rsidR="000657B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can earn </w:t>
                            </w:r>
                            <w:r w:rsid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</w:t>
                            </w:r>
                            <w:r w:rsidR="000657B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tate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r</w:t>
                            </w:r>
                            <w:r w:rsidR="00625FE0" w:rsidRP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egistered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</w:t>
                            </w:r>
                            <w:r w:rsidR="00625FE0" w:rsidRP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urse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625FE0" w:rsidRP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ide </w:t>
                            </w:r>
                            <w:r w:rsidR="00833EC8" w:rsidRP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(SRNA) certification </w:t>
                            </w:r>
                            <w:r w:rsidR="000657B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their</w:t>
                            </w:r>
                            <w:r w:rsid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junior </w:t>
                            </w:r>
                            <w:r w:rsidR="000657B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year</w:t>
                            </w:r>
                            <w:r w:rsidR="00AF670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which requires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them to </w:t>
                            </w:r>
                            <w:r w:rsidR="009D027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complete 16 clinical hours in a long-term </w:t>
                            </w:r>
                            <w:r w:rsidR="009D027B" w:rsidRPr="009D027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</w:t>
                            </w:r>
                            <w:r w:rsidR="009D027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are facility</w:t>
                            </w:r>
                            <w:r w:rsidR="00ED4A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3F3BE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Juniors complete the </w:t>
                            </w:r>
                            <w:r w:rsidR="003F3BE9" w:rsidRPr="003F3BE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cl</w:t>
                            </w:r>
                            <w:r w:rsidR="003F3BE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inical hours </w:t>
                            </w:r>
                            <w:r w:rsidR="00ED4A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with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an </w:t>
                            </w:r>
                            <w:r w:rsidR="00ED4A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industry partner, </w:t>
                            </w:r>
                            <w:r w:rsidR="0069515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Redbanks Skilled Nursing Center</w:t>
                            </w:r>
                            <w:r w:rsidR="003F3BE9" w:rsidRPr="003F3BE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9D027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program has a </w:t>
                            </w:r>
                            <w:r w:rsidR="009D027B" w:rsidRP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100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percent</w:t>
                            </w:r>
                            <w:r w:rsidR="009D027B" w:rsidRPr="00833EC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overall pass rate for the </w:t>
                            </w:r>
                            <w:r w:rsidR="009D027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SR</w:t>
                            </w:r>
                            <w:r w:rsidR="00D32D1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</w:t>
                            </w:r>
                            <w:r w:rsidR="009D027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 competency evaluation</w:t>
                            </w:r>
                            <w:r w:rsidR="00D32D1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1377C73D" w14:textId="64DCF53A" w:rsidR="007E3A4C" w:rsidRDefault="00AF6703" w:rsidP="007E3A4C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I</w:t>
                            </w:r>
                            <w:r w:rsidR="00ED4AE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n the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medical administrative assistant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career </w:t>
                            </w:r>
                            <w:r w:rsidR="00ED4AE1" w:rsidRPr="00B318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pathway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ED4AE1" w:rsidRPr="00B318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2A7E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learners can earn the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certified m</w:t>
                            </w:r>
                            <w:r w:rsidR="00625FE0" w:rsidRP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edical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625FE0" w:rsidRP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dministrative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625FE0" w:rsidRP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ssistant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2A7E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certification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2A7E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signaling to employers that they have the</w:t>
                            </w:r>
                            <w:r w:rsidR="002A7E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baseline </w:t>
                            </w:r>
                            <w:r w:rsidR="002A7E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skills needed to </w:t>
                            </w:r>
                            <w:r w:rsidR="00AD7653" w:rsidRP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</w:t>
                            </w:r>
                            <w:r w:rsid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ovide 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administrative support in </w:t>
                            </w:r>
                            <w:r w:rsidR="007E3A4C" w:rsidRP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 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health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2F30A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care</w:t>
                            </w:r>
                            <w:r w:rsidR="002F30A5" w:rsidRP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E3A4C" w:rsidRPr="00AD765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setting.</w:t>
                            </w:r>
                            <w:r w:rsidR="007E3A4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752326E7" w14:textId="77777777" w:rsidR="007E3A4C" w:rsidRDefault="007E3A4C" w:rsidP="009D027B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</w:p>
                          <w:p w14:paraId="60987183" w14:textId="77777777" w:rsidR="00ED4AE1" w:rsidRPr="00833EC8" w:rsidRDefault="00ED4AE1" w:rsidP="009D027B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8318" id="Text Box 15" o:spid="_x0000_s1028" type="#_x0000_t202" style="position:absolute;margin-left:-7.2pt;margin-top:300pt;width:264.2pt;height:30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" filled="f" stroked="f">
                <v:textbox>
                  <w:txbxContent>
                    <w:p w14:paraId="3F3C9DA0" w14:textId="464A6278" w:rsidR="00ED4AE1" w:rsidRDefault="0080438A" w:rsidP="009D027B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preparing for college and </w:t>
                      </w:r>
                      <w:r w:rsidR="009E7774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CAREER </w:t>
                      </w:r>
                      <w:r w:rsidR="007F622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br/>
                      </w:r>
                      <w:r w:rsidR="003B045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br/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133432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Health Science 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program is preparing learn</w:t>
                      </w:r>
                      <w:r w:rsidR="00731AD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ers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for high-demand, high-wage</w:t>
                      </w:r>
                      <w:r w:rsidR="00731AD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professions in the health care industry</w:t>
                      </w:r>
                      <w:r w:rsidR="00D352B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</w:t>
                      </w:r>
                      <w:r w:rsidR="000657B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Learners in the</w:t>
                      </w:r>
                      <w:r w:rsidR="002F345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pre</w:t>
                      </w:r>
                      <w:r w:rsidR="002F345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-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</w:t>
                      </w:r>
                      <w:r w:rsidR="002F345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ursing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career </w:t>
                      </w:r>
                      <w:r w:rsidR="002F345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pathway </w:t>
                      </w:r>
                      <w:r w:rsidR="000657B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can earn </w:t>
                      </w:r>
                      <w:r w:rsid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</w:t>
                      </w:r>
                      <w:r w:rsidR="000657B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tate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r</w:t>
                      </w:r>
                      <w:r w:rsidR="00625FE0" w:rsidRP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egistered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</w:t>
                      </w:r>
                      <w:r w:rsidR="00625FE0" w:rsidRP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urse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625FE0" w:rsidRP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ide </w:t>
                      </w:r>
                      <w:r w:rsidR="00833EC8" w:rsidRP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(SRNA) certification </w:t>
                      </w:r>
                      <w:r w:rsidR="000657B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their</w:t>
                      </w:r>
                      <w:r w:rsid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junior </w:t>
                      </w:r>
                      <w:r w:rsidR="000657B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year</w:t>
                      </w:r>
                      <w:r w:rsidR="00AF670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which requires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them to </w:t>
                      </w:r>
                      <w:r w:rsidR="009D027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complete 16 clinical hours in a long-term </w:t>
                      </w:r>
                      <w:r w:rsidR="009D027B" w:rsidRPr="009D027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</w:t>
                      </w:r>
                      <w:r w:rsidR="009D027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are facility</w:t>
                      </w:r>
                      <w:r w:rsidR="00ED4A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</w:t>
                      </w:r>
                      <w:r w:rsidR="003F3BE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Juniors complete the </w:t>
                      </w:r>
                      <w:r w:rsidR="003F3BE9" w:rsidRPr="003F3BE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cl</w:t>
                      </w:r>
                      <w:r w:rsidR="003F3BE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inical hours </w:t>
                      </w:r>
                      <w:r w:rsidR="00ED4A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with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an </w:t>
                      </w:r>
                      <w:r w:rsidR="00ED4A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industry partner, </w:t>
                      </w:r>
                      <w:r w:rsidR="0069515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Redbanks Skilled Nursing Center</w:t>
                      </w:r>
                      <w:r w:rsidR="003F3BE9" w:rsidRPr="003F3BE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</w:t>
                      </w:r>
                      <w:r w:rsidR="009D027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program has a </w:t>
                      </w:r>
                      <w:r w:rsidR="009D027B" w:rsidRP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100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percent</w:t>
                      </w:r>
                      <w:r w:rsidR="009D027B" w:rsidRPr="00833EC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overall pass rate for the </w:t>
                      </w:r>
                      <w:r w:rsidR="009D027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SR</w:t>
                      </w:r>
                      <w:r w:rsidR="00D32D1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</w:t>
                      </w:r>
                      <w:r w:rsidR="009D027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 competency evaluation</w:t>
                      </w:r>
                      <w:r w:rsidR="00D32D1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1377C73D" w14:textId="64DCF53A" w:rsidR="007E3A4C" w:rsidRDefault="00AF6703" w:rsidP="007E3A4C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I</w:t>
                      </w:r>
                      <w:r w:rsidR="00ED4AE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n the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medical administrative assistant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career </w:t>
                      </w:r>
                      <w:r w:rsidR="00ED4AE1" w:rsidRPr="00B318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pathway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ED4AE1" w:rsidRPr="00B318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2A7E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learners can earn the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certified m</w:t>
                      </w:r>
                      <w:r w:rsidR="00625FE0" w:rsidRP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edical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625FE0" w:rsidRP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dministrative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625FE0" w:rsidRP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ssistant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2A7E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certification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2A7E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signaling to employers that they have the</w:t>
                      </w:r>
                      <w:r w:rsidR="002A7E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baseline </w:t>
                      </w:r>
                      <w:r w:rsidR="002A7E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skills needed to </w:t>
                      </w:r>
                      <w:r w:rsidR="00AD7653" w:rsidRP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</w:t>
                      </w:r>
                      <w:r w:rsid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ovide 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administrative support in </w:t>
                      </w:r>
                      <w:r w:rsidR="007E3A4C" w:rsidRP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 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health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2F30A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care</w:t>
                      </w:r>
                      <w:r w:rsidR="002F30A5" w:rsidRP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E3A4C" w:rsidRPr="00AD765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setting.</w:t>
                      </w:r>
                      <w:r w:rsidR="007E3A4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752326E7" w14:textId="77777777" w:rsidR="007E3A4C" w:rsidRDefault="007E3A4C" w:rsidP="009D027B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</w:p>
                    <w:p w14:paraId="60987183" w14:textId="77777777" w:rsidR="00ED4AE1" w:rsidRPr="00833EC8" w:rsidRDefault="00ED4AE1" w:rsidP="009D027B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D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BD25D" wp14:editId="08F1FA74">
                <wp:simplePos x="0" y="0"/>
                <wp:positionH relativeFrom="column">
                  <wp:posOffset>3200400</wp:posOffset>
                </wp:positionH>
                <wp:positionV relativeFrom="paragraph">
                  <wp:posOffset>-1047751</wp:posOffset>
                </wp:positionV>
                <wp:extent cx="3905250" cy="12287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9CC9" w14:textId="77777777" w:rsidR="00DC45DF" w:rsidRDefault="00A15825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Henderson County High School</w:t>
                            </w:r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DE4B592" w14:textId="77777777" w:rsidR="00DC45DF" w:rsidRPr="00DB4559" w:rsidRDefault="00A15825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100"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>Health Science</w:t>
                            </w:r>
                          </w:p>
                          <w:p w14:paraId="3A1660C1" w14:textId="77777777" w:rsidR="00DC45DF" w:rsidRPr="00AE3717" w:rsidRDefault="00DC45DF" w:rsidP="00801DFE">
                            <w:pPr>
                              <w:pStyle w:val="BasicParagraph"/>
                              <w:spacing w:after="181" w:line="240" w:lineRule="auto"/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br/>
                            </w:r>
                            <w:r w:rsidR="00A15825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t xml:space="preserve">Health Sciences </w:t>
                            </w:r>
                            <w:r w:rsidRPr="00B11A27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t>Career Cluster</w:t>
                            </w:r>
                          </w:p>
                          <w:p w14:paraId="078AA73B" w14:textId="77777777" w:rsidR="00DC45DF" w:rsidRPr="00DB4559" w:rsidRDefault="00DC45DF" w:rsidP="00423219">
                            <w:pPr>
                              <w:pStyle w:val="BasicParagraph"/>
                              <w:spacing w:after="152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6D3E311D" w14:textId="77777777" w:rsidR="00DC45DF" w:rsidRDefault="00DC45DF" w:rsidP="00C833AB">
                            <w:pPr>
                              <w:pStyle w:val="BasicParagraph"/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05EF0599" w14:textId="77777777" w:rsidR="00DC45DF" w:rsidRDefault="00DC45DF" w:rsidP="00C833AB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3DB66CF7" w14:textId="77777777" w:rsidR="00DC45DF" w:rsidRDefault="00DC45DF" w:rsidP="00C8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BD25D" id="Text Box 2" o:spid="_x0000_s1029" type="#_x0000_t202" style="position:absolute;margin-left:252pt;margin-top:-82.5pt;width:307.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" filled="f" stroked="f">
                <v:textbox>
                  <w:txbxContent>
                    <w:p w14:paraId="612D9CC9" w14:textId="77777777" w:rsidR="00DC45DF" w:rsidRDefault="00A15825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Henderson County High School</w:t>
                      </w:r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ab/>
                      </w:r>
                    </w:p>
                    <w:p w14:paraId="2DE4B592" w14:textId="77777777" w:rsidR="00DC45DF" w:rsidRPr="00DB4559" w:rsidRDefault="00A15825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100"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>Health Science</w:t>
                      </w:r>
                    </w:p>
                    <w:p w14:paraId="3A1660C1" w14:textId="77777777" w:rsidR="00DC45DF" w:rsidRPr="00AE3717" w:rsidRDefault="00DC45DF" w:rsidP="00801DFE">
                      <w:pPr>
                        <w:pStyle w:val="BasicParagraph"/>
                        <w:spacing w:after="181" w:line="240" w:lineRule="auto"/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br/>
                      </w:r>
                      <w:r w:rsidR="00A15825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t xml:space="preserve">Health Sciences </w:t>
                      </w:r>
                      <w:r w:rsidRPr="00B11A27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t>Career Cluster</w:t>
                      </w:r>
                    </w:p>
                    <w:p w14:paraId="078AA73B" w14:textId="77777777" w:rsidR="00DC45DF" w:rsidRPr="00DB4559" w:rsidRDefault="00DC45DF" w:rsidP="00423219">
                      <w:pPr>
                        <w:pStyle w:val="BasicParagraph"/>
                        <w:spacing w:after="152"/>
                        <w:rPr>
                          <w:rFonts w:ascii="Myriad Pro" w:hAnsi="Myriad Pro" w:cs="MuseoSans-100Italic"/>
                          <w:i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6D3E311D" w14:textId="77777777" w:rsidR="00DC45DF" w:rsidRDefault="00DC45DF" w:rsidP="00C833AB">
                      <w:pPr>
                        <w:pStyle w:val="BasicParagraph"/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05EF0599" w14:textId="77777777" w:rsidR="00DC45DF" w:rsidRDefault="00DC45DF" w:rsidP="00C833AB">
                      <w:pPr>
                        <w:pStyle w:val="BasicParagraph"/>
                        <w:tabs>
                          <w:tab w:val="left" w:pos="360"/>
                        </w:tabs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3DB66CF7" w14:textId="77777777" w:rsidR="00DC45DF" w:rsidRDefault="00DC45DF" w:rsidP="00C833AB"/>
                  </w:txbxContent>
                </v:textbox>
              </v:shape>
            </w:pict>
          </mc:Fallback>
        </mc:AlternateContent>
      </w:r>
    </w:p>
    <w:p w14:paraId="662623D8" w14:textId="003E71E5" w:rsidR="00DA70D8" w:rsidRDefault="00EE6F36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21DE40" wp14:editId="0CF9594F">
                <wp:simplePos x="0" y="0"/>
                <wp:positionH relativeFrom="column">
                  <wp:posOffset>5537835</wp:posOffset>
                </wp:positionH>
                <wp:positionV relativeFrom="paragraph">
                  <wp:posOffset>0</wp:posOffset>
                </wp:positionV>
                <wp:extent cx="1371600" cy="967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60D17" w14:textId="77777777" w:rsidR="00DC45DF" w:rsidRPr="00423219" w:rsidRDefault="00DC45DF" w:rsidP="00EE6F36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BABB8"/>
                                <w:sz w:val="37"/>
                                <w:szCs w:val="37"/>
                              </w:rPr>
                            </w:pPr>
                            <w:r w:rsidRPr="00423219">
                              <w:rPr>
                                <w:rFonts w:ascii="Myriad Pro" w:hAnsi="Myriad Pro" w:cs="MuseoSans-900"/>
                                <w:b/>
                                <w:color w:val="1BABB8"/>
                                <w:spacing w:val="-2"/>
                                <w:sz w:val="37"/>
                                <w:szCs w:val="37"/>
                              </w:rPr>
                              <w:t>Success by the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1DE40" id="Text Box 12" o:spid="_x0000_s1030" type="#_x0000_t202" style="position:absolute;margin-left:436.05pt;margin-top:0;width:108pt;height:76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" filled="f" stroked="f">
                <v:textbox>
                  <w:txbxContent>
                    <w:p w14:paraId="15C60D17" w14:textId="77777777" w:rsidR="00DC45DF" w:rsidRPr="00423219" w:rsidRDefault="00DC45DF" w:rsidP="00EE6F36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1BABB8"/>
                          <w:sz w:val="37"/>
                          <w:szCs w:val="37"/>
                        </w:rPr>
                      </w:pPr>
                      <w:r w:rsidRPr="00423219">
                        <w:rPr>
                          <w:rFonts w:ascii="Myriad Pro" w:hAnsi="Myriad Pro" w:cs="MuseoSans-900"/>
                          <w:b/>
                          <w:color w:val="1BABB8"/>
                          <w:spacing w:val="-2"/>
                          <w:sz w:val="37"/>
                          <w:szCs w:val="37"/>
                        </w:rPr>
                        <w:t>Success by the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3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F35998" wp14:editId="64C10857">
                <wp:simplePos x="0" y="0"/>
                <wp:positionH relativeFrom="column">
                  <wp:posOffset>-76200</wp:posOffset>
                </wp:positionH>
                <wp:positionV relativeFrom="paragraph">
                  <wp:posOffset>-184150</wp:posOffset>
                </wp:positionV>
                <wp:extent cx="4851400" cy="406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40DA" w14:textId="77777777" w:rsidR="00DC45DF" w:rsidRDefault="00352601" w:rsidP="004D236B"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Henderson County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 High School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35998" id="Text Box 23" o:spid="_x0000_s1031" type="#_x0000_t202" style="position:absolute;margin-left:-6pt;margin-top:-14.5pt;width:382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1zrAIAAKw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" filled="f" stroked="f">
                <v:textbox>
                  <w:txbxContent>
                    <w:p w14:paraId="58D240DA" w14:textId="77777777" w:rsidR="00DC45DF" w:rsidRDefault="00352601" w:rsidP="004D236B"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Henderson County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 High School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03A13DF" w14:textId="7F59754A" w:rsidR="00D130D0" w:rsidRPr="004007FF" w:rsidRDefault="00384902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8D9D43" wp14:editId="2AE89BA0">
                <wp:simplePos x="0" y="0"/>
                <wp:positionH relativeFrom="column">
                  <wp:posOffset>2491740</wp:posOffset>
                </wp:positionH>
                <wp:positionV relativeFrom="paragraph">
                  <wp:posOffset>7108825</wp:posOffset>
                </wp:positionV>
                <wp:extent cx="2667000" cy="1899920"/>
                <wp:effectExtent l="57150" t="19050" r="57150" b="812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99920"/>
                        </a:xfrm>
                        <a:prstGeom prst="rect">
                          <a:avLst/>
                        </a:prstGeom>
                        <a:solidFill>
                          <a:srgbClr val="8B8E9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D08C7B" id="Rectangle 24" o:spid="_x0000_s1026" style="position:absolute;margin-left:196.2pt;margin-top:559.75pt;width:210pt;height:14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" fillcolor="#8b8e98" stroked="f"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69CFA4" wp14:editId="25F597A4">
                <wp:simplePos x="0" y="0"/>
                <wp:positionH relativeFrom="column">
                  <wp:posOffset>2504440</wp:posOffset>
                </wp:positionH>
                <wp:positionV relativeFrom="paragraph">
                  <wp:posOffset>7085965</wp:posOffset>
                </wp:positionV>
                <wp:extent cx="2619375" cy="1866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85134" w14:textId="3266E207" w:rsidR="00DC45DF" w:rsidRPr="004D236B" w:rsidRDefault="00DC45DF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DE335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Henderson County school district strives to be an innovator in education and gives us their full support. We </w:t>
                            </w:r>
                            <w:r w:rsidR="00E2047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wouldn’t </w:t>
                            </w:r>
                            <w:r w:rsidR="00DE335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 where we are today wit</w:t>
                            </w:r>
                            <w:r w:rsidR="00E2047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hout</w:t>
                            </w:r>
                            <w:r w:rsidR="00DE335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their resources and </w:t>
                            </w:r>
                            <w:r w:rsidR="00E2047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having them </w:t>
                            </w:r>
                            <w:r w:rsidR="00DE335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</w:t>
                            </w:r>
                            <w:r w:rsidR="00E2047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335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collaboratively with </w:t>
                            </w:r>
                            <w:r w:rsidR="00E2047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CTE</w:t>
                            </w:r>
                            <w:r w:rsidR="00DE335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unit, our principal and our administration</w:t>
                            </w:r>
                            <w:r w:rsidR="0061456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.” </w:t>
                            </w:r>
                            <w:r w:rsidR="00E2047A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— Jessica Sheffer, Health Science Instructor, Henderson County High School </w:t>
                            </w:r>
                          </w:p>
                          <w:p w14:paraId="35703ADE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CFA4" id="Text Box 25" o:spid="_x0000_s1032" type="#_x0000_t202" style="position:absolute;margin-left:197.2pt;margin-top:557.95pt;width:206.25pt;height:14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" filled="f" stroked="f">
                <v:textbox>
                  <w:txbxContent>
                    <w:p w14:paraId="73985134" w14:textId="3266E207" w:rsidR="00DC45DF" w:rsidRPr="004D236B" w:rsidRDefault="00DC45DF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DE335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Henderson County school district strives to be an innovator in education and gives us their full support. We </w:t>
                      </w:r>
                      <w:r w:rsidR="00E2047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wouldn’t </w:t>
                      </w:r>
                      <w:r w:rsidR="00DE335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 where we are today wit</w:t>
                      </w:r>
                      <w:r w:rsidR="00E2047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hout</w:t>
                      </w:r>
                      <w:r w:rsidR="00DE335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their resources and </w:t>
                      </w:r>
                      <w:r w:rsidR="00E2047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having them </w:t>
                      </w:r>
                      <w:r w:rsidR="00DE335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</w:t>
                      </w:r>
                      <w:r w:rsidR="00E2047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335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collaboratively with </w:t>
                      </w:r>
                      <w:r w:rsidR="00E2047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CTE</w:t>
                      </w:r>
                      <w:r w:rsidR="00DE335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unit, our principal and our administration</w:t>
                      </w:r>
                      <w:r w:rsidR="0061456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.” </w:t>
                      </w:r>
                      <w:r w:rsidR="00E2047A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— Jessica Sheffer, Health Science Instructor, Henderson County High School </w:t>
                      </w:r>
                    </w:p>
                    <w:p w14:paraId="35703ADE" w14:textId="77777777" w:rsidR="00DC45DF" w:rsidRDefault="00DC45DF"/>
                  </w:txbxContent>
                </v:textbox>
              </v:shape>
            </w:pict>
          </mc:Fallback>
        </mc:AlternateContent>
      </w:r>
      <w:r w:rsidR="007D396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531DD5" wp14:editId="074F578B">
                <wp:simplePos x="0" y="0"/>
                <wp:positionH relativeFrom="column">
                  <wp:posOffset>2571115</wp:posOffset>
                </wp:positionH>
                <wp:positionV relativeFrom="paragraph">
                  <wp:posOffset>140335</wp:posOffset>
                </wp:positionV>
                <wp:extent cx="2400300" cy="717232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2FAB7" w14:textId="77777777" w:rsidR="00601E64" w:rsidRDefault="00E628D6" w:rsidP="00E628D6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Reaching prospective learners and families where they are</w:t>
                            </w:r>
                            <w:r w:rsidR="00DC45DF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br/>
                            </w:r>
                            <w:r w:rsidR="00DB28BA">
                              <w:rPr>
                                <w:rFonts w:ascii="Myriad Pro" w:hAnsi="Myriad Pro" w:cstheme="majorHAnsi"/>
                                <w:noProof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drawing>
                                <wp:inline distT="0" distB="0" distL="0" distR="0" wp14:anchorId="66F29E3E" wp14:editId="04ADA437">
                                  <wp:extent cx="1546055" cy="173609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o-op students showing the SRNA students how to chart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23" t="-298" r="9285" b="29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47186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C20D1B" w14:textId="70EE326E" w:rsidR="00384902" w:rsidRDefault="005418A5" w:rsidP="00E628D6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The </w:t>
                            </w:r>
                            <w:r w:rsidR="0010792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Health Science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progr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am </w:t>
                            </w:r>
                            <w:r w:rsidR="005524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of study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engages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prospective </w:t>
                            </w:r>
                            <w:r w:rsidR="001F217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learners and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their families through</w:t>
                            </w:r>
                            <w:r w:rsidR="007A3F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5524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in-person events </w:t>
                            </w:r>
                            <w:r w:rsidR="006145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such as </w:t>
                            </w:r>
                            <w:r w:rsidR="007A3F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open houses</w:t>
                            </w:r>
                            <w:r w:rsidR="00D736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, career fairs</w:t>
                            </w:r>
                            <w:r w:rsidR="005524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and </w:t>
                            </w:r>
                            <w:r w:rsidR="007A3F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tours</w:t>
                            </w:r>
                            <w:r w:rsidR="005524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, as well as virtually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.</w:t>
                            </w:r>
                            <w:r w:rsidR="00A531F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Due to a decrease in participation for open house nights, this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year, </w:t>
                            </w:r>
                            <w:r w:rsidR="0010792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Henderson County High School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used video </w:t>
                            </w:r>
                            <w:r w:rsid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to provide a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virtual tour </w:t>
                            </w:r>
                            <w:r w:rsid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of the program</w:t>
                            </w:r>
                            <w:r w:rsidR="0052657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. </w:t>
                            </w:r>
                            <w:r w:rsidR="00FA7BF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Instructor</w:t>
                            </w:r>
                            <w:r w:rsidR="006145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526578" w:rsidRPr="0052657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Dana Alves</w:t>
                            </w:r>
                            <w:r w:rsidR="0052657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describes the course</w:t>
                            </w:r>
                            <w:r w:rsidR="00A531F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s </w:t>
                            </w:r>
                            <w:r w:rsidR="0052657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while the video shows</w:t>
                            </w:r>
                            <w:r w:rsid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learners </w:t>
                            </w:r>
                            <w:r w:rsidR="0052657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participating in hands-on learning experiences</w:t>
                            </w:r>
                            <w:r w:rsidR="0055244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,</w:t>
                            </w:r>
                            <w:r w:rsidR="0052657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such </w:t>
                            </w:r>
                            <w:r w:rsidR="006145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as </w:t>
                            </w:r>
                            <w:r w:rsidR="0038490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practicing</w:t>
                            </w:r>
                            <w:r w:rsidR="00384902" w:rsidRPr="0038490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the removal of entrapped survivors from a damage site using </w:t>
                            </w:r>
                            <w:r w:rsidR="0038490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 </w:t>
                            </w:r>
                            <w:r w:rsidR="00384902" w:rsidRPr="0038490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leveraging</w:t>
                            </w:r>
                            <w:r w:rsidR="0038490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technique.</w:t>
                            </w:r>
                          </w:p>
                          <w:p w14:paraId="3DA435CE" w14:textId="37F87E2F" w:rsidR="00DC45DF" w:rsidRPr="00E95DF7" w:rsidRDefault="00E95DF7" w:rsidP="00E95DF7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The video was produced in</w:t>
                            </w:r>
                            <w:r w:rsidR="006145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house by th</w:t>
                            </w:r>
                            <w:r w:rsid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e </w:t>
                            </w:r>
                            <w:r w:rsidR="0010792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school-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based enterprise called LAUNCH</w:t>
                            </w:r>
                            <w:r w:rsidR="006145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, </w:t>
                            </w:r>
                            <w:r w:rsidR="00DE335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106308" w:rsidRP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comprehensive design, marketing and IT 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solutions company. </w:t>
                            </w:r>
                            <w:r w:rsidR="00106308" w:rsidRP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LAUNCH is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a collaborative effort across CTE</w:t>
                            </w:r>
                            <w:r w:rsidR="0010792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pathways including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B67E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v</w:t>
                            </w:r>
                            <w:r w:rsidR="00B67ED6" w:rsidRP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i</w:t>
                            </w:r>
                            <w:r w:rsidR="00B67E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sual communications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, </w:t>
                            </w:r>
                            <w:r w:rsidR="00B67E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marketing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and </w:t>
                            </w:r>
                            <w:r w:rsidR="00B67E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information tec</w:t>
                            </w:r>
                            <w:r w:rsidR="00B67ED6" w:rsidRP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h</w:t>
                            </w:r>
                            <w:r w:rsidR="00B67E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n</w:t>
                            </w:r>
                            <w:r w:rsidR="00B67ED6" w:rsidRP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ology</w:t>
                            </w:r>
                            <w:r w:rsidR="00106308" w:rsidRPr="001063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1DD5" id="Text Box 22" o:spid="_x0000_s1033" type="#_x0000_t202" style="position:absolute;margin-left:202.45pt;margin-top:11.05pt;width:189pt;height:56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" filled="f" stroked="f">
                <v:textbox>
                  <w:txbxContent>
                    <w:p w14:paraId="1A62FAB7" w14:textId="77777777" w:rsidR="00601E64" w:rsidRDefault="00E628D6" w:rsidP="00E628D6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Reaching prospective learners and families where they are</w:t>
                      </w:r>
                      <w:r w:rsidR="00DC45DF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br/>
                      </w:r>
                      <w:r w:rsidR="00DB28BA">
                        <w:rPr>
                          <w:rFonts w:ascii="Myriad Pro" w:hAnsi="Myriad Pro" w:cstheme="majorHAnsi"/>
                          <w:noProof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drawing>
                          <wp:inline distT="0" distB="0" distL="0" distR="0" wp14:anchorId="66F29E3E" wp14:editId="04ADA437">
                            <wp:extent cx="1546055" cy="173609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o-op students showing the SRNA students how to chart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23" t="-298" r="9285" b="29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47186" cy="1737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C20D1B" w14:textId="70EE326E" w:rsidR="00384902" w:rsidRDefault="005418A5" w:rsidP="00E628D6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The </w:t>
                      </w:r>
                      <w:r w:rsidR="0010792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Health Science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progr</w:t>
                      </w:r>
                      <w:bookmarkStart w:id="1" w:name="_GoBack"/>
                      <w:bookmarkEnd w:id="1"/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am </w:t>
                      </w:r>
                      <w:r w:rsidR="0055244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of study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engages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prospective </w:t>
                      </w:r>
                      <w:r w:rsidR="001F217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learners and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their families through</w:t>
                      </w:r>
                      <w:r w:rsidR="007A3F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55244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in-person events </w:t>
                      </w:r>
                      <w:r w:rsidR="006145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such as </w:t>
                      </w:r>
                      <w:r w:rsidR="007A3F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open houses</w:t>
                      </w:r>
                      <w:r w:rsidR="00D736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, career fairs</w:t>
                      </w:r>
                      <w:r w:rsidR="0055244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and </w:t>
                      </w:r>
                      <w:r w:rsidR="007A3F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tours</w:t>
                      </w:r>
                      <w:r w:rsidR="0055244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, as well as virtually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.</w:t>
                      </w:r>
                      <w:r w:rsidR="00A531F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Due to a decrease in participation for open house nights, this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year, </w:t>
                      </w:r>
                      <w:r w:rsidR="0010792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Henderson County High School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used video </w:t>
                      </w:r>
                      <w:r w:rsid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to provide a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virtual tour </w:t>
                      </w:r>
                      <w:r w:rsid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of the program</w:t>
                      </w:r>
                      <w:r w:rsidR="0052657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. </w:t>
                      </w:r>
                      <w:r w:rsidR="00FA7BF9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Instructor</w:t>
                      </w:r>
                      <w:r w:rsidR="006145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526578" w:rsidRPr="0052657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Dana Alves</w:t>
                      </w:r>
                      <w:r w:rsidR="0052657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describes the course</w:t>
                      </w:r>
                      <w:r w:rsidR="00A531F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s </w:t>
                      </w:r>
                      <w:r w:rsidR="0052657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while the video shows</w:t>
                      </w:r>
                      <w:r w:rsid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learners </w:t>
                      </w:r>
                      <w:r w:rsidR="0052657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participating in hands-on learning experiences</w:t>
                      </w:r>
                      <w:r w:rsidR="0055244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,</w:t>
                      </w:r>
                      <w:r w:rsidR="0052657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such </w:t>
                      </w:r>
                      <w:r w:rsidR="006145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as </w:t>
                      </w:r>
                      <w:r w:rsidR="0038490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practicing</w:t>
                      </w:r>
                      <w:r w:rsidR="00384902" w:rsidRPr="0038490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the removal of entrapped survivors from a damage site using </w:t>
                      </w:r>
                      <w:r w:rsidR="0038490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 </w:t>
                      </w:r>
                      <w:r w:rsidR="00384902" w:rsidRPr="0038490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leveraging</w:t>
                      </w:r>
                      <w:r w:rsidR="0038490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technique.</w:t>
                      </w:r>
                    </w:p>
                    <w:p w14:paraId="3DA435CE" w14:textId="37F87E2F" w:rsidR="00DC45DF" w:rsidRPr="00E95DF7" w:rsidRDefault="00E95DF7" w:rsidP="00E95DF7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The video was produced in</w:t>
                      </w:r>
                      <w:r w:rsidR="006145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house by th</w:t>
                      </w:r>
                      <w:r w:rsid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e </w:t>
                      </w:r>
                      <w:r w:rsidR="0010792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school-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based enterprise called LAUNCH</w:t>
                      </w:r>
                      <w:r w:rsidR="006145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, </w:t>
                      </w:r>
                      <w:r w:rsidR="00DE335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a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106308" w:rsidRP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comprehensive design, marketing and IT 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solutions company. </w:t>
                      </w:r>
                      <w:r w:rsidR="00106308" w:rsidRP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LAUNCH is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a collaborative effort across CTE</w:t>
                      </w:r>
                      <w:r w:rsidR="0010792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pathways including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B67E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v</w:t>
                      </w:r>
                      <w:r w:rsidR="00B67ED6" w:rsidRP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i</w:t>
                      </w:r>
                      <w:r w:rsidR="00B67E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sual communications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, </w:t>
                      </w:r>
                      <w:r w:rsidR="00B67E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marketing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and </w:t>
                      </w:r>
                      <w:r w:rsidR="00B67E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information tec</w:t>
                      </w:r>
                      <w:r w:rsidR="00B67ED6" w:rsidRP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h</w:t>
                      </w:r>
                      <w:r w:rsidR="00B67E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n</w:t>
                      </w:r>
                      <w:r w:rsidR="00B67ED6" w:rsidRP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ology</w:t>
                      </w:r>
                      <w:r w:rsidR="00106308" w:rsidRPr="001063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49F0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6DFD616E" wp14:editId="2C8FA84E">
            <wp:simplePos x="0" y="0"/>
            <wp:positionH relativeFrom="column">
              <wp:posOffset>5845810</wp:posOffset>
            </wp:positionH>
            <wp:positionV relativeFrom="paragraph">
              <wp:posOffset>7008495</wp:posOffset>
            </wp:positionV>
            <wp:extent cx="777240" cy="624840"/>
            <wp:effectExtent l="0" t="0" r="381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F0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E388F2E" wp14:editId="7AD99F30">
                <wp:simplePos x="0" y="0"/>
                <wp:positionH relativeFrom="column">
                  <wp:posOffset>5648325</wp:posOffset>
                </wp:positionH>
                <wp:positionV relativeFrom="paragraph">
                  <wp:posOffset>7633335</wp:posOffset>
                </wp:positionV>
                <wp:extent cx="1155700" cy="9525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66F9DAC" w14:textId="77777777" w:rsidR="00DC45DF" w:rsidRPr="00423219" w:rsidRDefault="007549F0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52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Postsecondary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Credit</w:t>
                            </w:r>
                          </w:p>
                          <w:p w14:paraId="6300AB92" w14:textId="77777777" w:rsidR="00DC45DF" w:rsidRPr="00423219" w:rsidRDefault="00DC45DF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2BC2E2F2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388F2E" id="Text Box 34" o:spid="_x0000_s1034" type="#_x0000_t202" style="position:absolute;margin-left:444.75pt;margin-top:601.05pt;width:91pt;height:7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" filled="f" stroked="f">
                <v:textbox>
                  <w:txbxContent>
                    <w:p w14:paraId="666F9DAC" w14:textId="77777777" w:rsidR="00DC45DF" w:rsidRPr="00423219" w:rsidRDefault="007549F0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52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Postsecondary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Credit</w:t>
                      </w:r>
                    </w:p>
                    <w:p w14:paraId="6300AB92" w14:textId="77777777" w:rsidR="00DC45DF" w:rsidRPr="00423219" w:rsidRDefault="00DC45DF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</w:pPr>
                    </w:p>
                    <w:p w14:paraId="2BC2E2F2" w14:textId="77777777" w:rsidR="00DC45DF" w:rsidRDefault="00DC45DF" w:rsidP="00DF5ACB"/>
                  </w:txbxContent>
                </v:textbox>
              </v:shape>
            </w:pict>
          </mc:Fallback>
        </mc:AlternateContent>
      </w:r>
      <w:r w:rsidR="007549F0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09BCFF95" wp14:editId="32A5B672">
            <wp:simplePos x="0" y="0"/>
            <wp:positionH relativeFrom="column">
              <wp:posOffset>5876290</wp:posOffset>
            </wp:positionH>
            <wp:positionV relativeFrom="paragraph">
              <wp:posOffset>4813300</wp:posOffset>
            </wp:positionV>
            <wp:extent cx="647065" cy="624205"/>
            <wp:effectExtent l="0" t="0" r="635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F0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54F98D" wp14:editId="48F64A4C">
                <wp:simplePos x="0" y="0"/>
                <wp:positionH relativeFrom="column">
                  <wp:posOffset>5655310</wp:posOffset>
                </wp:positionH>
                <wp:positionV relativeFrom="paragraph">
                  <wp:posOffset>5506085</wp:posOffset>
                </wp:positionV>
                <wp:extent cx="1155700" cy="9017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FD3C84E" w14:textId="77777777" w:rsidR="00DC45DF" w:rsidRPr="00423219" w:rsidRDefault="00E95DF7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95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 w:rsidR="007549F0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Industry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-R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ecognized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Credential</w:t>
                            </w:r>
                          </w:p>
                          <w:p w14:paraId="1AB82DAF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4F98D" id="Text Box 33" o:spid="_x0000_s1035" type="#_x0000_t202" style="position:absolute;margin-left:445.3pt;margin-top:433.55pt;width:91pt;height:7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" filled="f" stroked="f">
                <v:textbox>
                  <w:txbxContent>
                    <w:p w14:paraId="1FD3C84E" w14:textId="77777777" w:rsidR="00DC45DF" w:rsidRPr="00423219" w:rsidRDefault="00E95DF7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95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an </w:t>
                      </w:r>
                      <w:r w:rsidR="007549F0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Industry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-R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ecognized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Credential</w:t>
                      </w:r>
                    </w:p>
                    <w:p w14:paraId="1AB82DAF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7549F0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2B8D28AB" wp14:editId="615DE08A">
            <wp:simplePos x="0" y="0"/>
            <wp:positionH relativeFrom="column">
              <wp:posOffset>6000115</wp:posOffset>
            </wp:positionH>
            <wp:positionV relativeFrom="paragraph">
              <wp:posOffset>2613025</wp:posOffset>
            </wp:positionV>
            <wp:extent cx="459105" cy="697865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F0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7C05B7" wp14:editId="55F439C9">
                <wp:simplePos x="0" y="0"/>
                <wp:positionH relativeFrom="column">
                  <wp:posOffset>5655310</wp:posOffset>
                </wp:positionH>
                <wp:positionV relativeFrom="paragraph">
                  <wp:posOffset>3293110</wp:posOffset>
                </wp:positionV>
                <wp:extent cx="1155700" cy="9525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59159C4" w14:textId="77777777" w:rsidR="00DC45DF" w:rsidRPr="007B1191" w:rsidRDefault="00E95DF7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84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>
                              <w:rPr>
                                <w:rFonts w:ascii="MuseoSans-100" w:hAnsi="MuseoSans-100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Enrolled in 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Postsecondary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Education</w:t>
                            </w:r>
                          </w:p>
                          <w:p w14:paraId="742D924F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C05B7" id="Text Box 31" o:spid="_x0000_s1036" type="#_x0000_t202" style="position:absolute;margin-left:445.3pt;margin-top:259.3pt;width:91pt;height: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" filled="f" stroked="f">
                <v:textbox>
                  <w:txbxContent>
                    <w:p w14:paraId="459159C4" w14:textId="77777777" w:rsidR="00DC45DF" w:rsidRPr="007B1191" w:rsidRDefault="00E95DF7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84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>
                        <w:rPr>
                          <w:rFonts w:ascii="MuseoSans-100" w:hAnsi="MuseoSans-100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Enrolled in 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Postsecondary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Education</w:t>
                      </w:r>
                    </w:p>
                    <w:p w14:paraId="742D924F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E95DF7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59BAF9" wp14:editId="2E66ABF7">
                <wp:simplePos x="0" y="0"/>
                <wp:positionH relativeFrom="column">
                  <wp:posOffset>5657215</wp:posOffset>
                </wp:positionH>
                <wp:positionV relativeFrom="paragraph">
                  <wp:posOffset>1440815</wp:posOffset>
                </wp:positionV>
                <wp:extent cx="1155700" cy="9525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E59C65A" w14:textId="77777777" w:rsidR="00DC45DF" w:rsidRPr="00423219" w:rsidRDefault="00E95DF7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Graduated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High School</w:t>
                            </w:r>
                          </w:p>
                          <w:p w14:paraId="051B553F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9BAF9" id="Text Box 29" o:spid="_x0000_s1037" type="#_x0000_t202" style="position:absolute;margin-left:445.45pt;margin-top:113.45pt;width:91pt;height: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" filled="f" stroked="f">
                <v:textbox>
                  <w:txbxContent>
                    <w:p w14:paraId="6E59C65A" w14:textId="77777777" w:rsidR="00DC45DF" w:rsidRPr="00423219" w:rsidRDefault="00E95DF7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Graduated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High School</w:t>
                      </w:r>
                    </w:p>
                    <w:p w14:paraId="051B553F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E95DF7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33DFDD7A" wp14:editId="2E405462">
            <wp:simplePos x="0" y="0"/>
            <wp:positionH relativeFrom="column">
              <wp:posOffset>5762625</wp:posOffset>
            </wp:positionH>
            <wp:positionV relativeFrom="paragraph">
              <wp:posOffset>962660</wp:posOffset>
            </wp:positionV>
            <wp:extent cx="887095" cy="443865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FFF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4F1FCE1" wp14:editId="458BD191">
                <wp:simplePos x="0" y="0"/>
                <wp:positionH relativeFrom="column">
                  <wp:posOffset>5143500</wp:posOffset>
                </wp:positionH>
                <wp:positionV relativeFrom="paragraph">
                  <wp:posOffset>9127490</wp:posOffset>
                </wp:positionV>
                <wp:extent cx="2044700" cy="3175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97ECC" w14:textId="77777777" w:rsidR="00DC45DF" w:rsidRPr="00423219" w:rsidRDefault="00DC45DF" w:rsidP="007B1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D</w:t>
                            </w:r>
                            <w:r w:rsidR="00E95DF7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ata based on 2017-18</w:t>
                            </w: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 xml:space="preserve"> school year</w:t>
                            </w:r>
                            <w:r w:rsidR="00E95DF7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549F0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(seniors)</w:t>
                            </w:r>
                          </w:p>
                          <w:p w14:paraId="62324B46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1FCE1" id="Text Box 35" o:spid="_x0000_s1038" type="#_x0000_t202" style="position:absolute;margin-left:405pt;margin-top:718.7pt;width:161pt;height:2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Pwrg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" filled="f" stroked="f">
                <v:textbox>
                  <w:txbxContent>
                    <w:p w14:paraId="58697ECC" w14:textId="77777777" w:rsidR="00DC45DF" w:rsidRPr="00423219" w:rsidRDefault="00DC45DF" w:rsidP="007B11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jc w:val="center"/>
                        <w:textAlignment w:val="center"/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</w:pP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D</w:t>
                      </w:r>
                      <w:r w:rsidR="00E95DF7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ata based on 2017-18</w:t>
                      </w: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 xml:space="preserve"> school year</w:t>
                      </w:r>
                      <w:r w:rsidR="00E95DF7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 xml:space="preserve"> </w:t>
                      </w:r>
                      <w:r w:rsidR="007549F0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(seniors)</w:t>
                      </w:r>
                    </w:p>
                    <w:p w14:paraId="62324B46" w14:textId="77777777" w:rsidR="00DC45DF" w:rsidRDefault="00DC45DF"/>
                  </w:txbxContent>
                </v:textbox>
              </v:shape>
            </w:pict>
          </mc:Fallback>
        </mc:AlternateContent>
      </w:r>
      <w:r w:rsidR="00801DFE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66534C" wp14:editId="3D9668CB">
                <wp:simplePos x="0" y="0"/>
                <wp:positionH relativeFrom="column">
                  <wp:posOffset>-76200</wp:posOffset>
                </wp:positionH>
                <wp:positionV relativeFrom="paragraph">
                  <wp:posOffset>144145</wp:posOffset>
                </wp:positionV>
                <wp:extent cx="2400300" cy="842772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42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40D2F" w14:textId="77777777" w:rsidR="00DC45DF" w:rsidRDefault="00B3180E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Integrating core academics with CTE learning to develop real-world skills</w:t>
                            </w:r>
                          </w:p>
                          <w:p w14:paraId="446FB276" w14:textId="2084BD54" w:rsidR="00A00D65" w:rsidRPr="00A00D65" w:rsidRDefault="00DC45DF" w:rsidP="00A00D65">
                            <w:pPr>
                              <w:pStyle w:val="BasicParagraph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useoSans-500" w:hAnsi="MuseoSans-500" w:cs="MuseoSans-500"/>
                                <w:caps/>
                                <w:noProof/>
                                <w:color w:val="8FD2DD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8196D8" wp14:editId="306AA76E">
                                  <wp:extent cx="1784344" cy="1188720"/>
                                  <wp:effectExtent l="0" t="0" r="698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oing places picture (2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4344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useoSans-500" w:hAnsi="MuseoSans-500" w:cs="MuseoSans-500"/>
                                <w:caps/>
                                <w:color w:val="8FD2DD"/>
                                <w:sz w:val="20"/>
                                <w:szCs w:val="20"/>
                              </w:rPr>
                              <w:br/>
                            </w:r>
                            <w:r w:rsidR="00A00D65"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 addition to </w:t>
                            </w:r>
                            <w:r w:rsidR="00285A1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providing </w:t>
                            </w:r>
                            <w:r w:rsidR="00A00D65"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work-based learning experiences, the Health Science program is equipping learners with the academic knowledge employers need. Working closely with HCC, staff were informed that incoming pre-nursing learners were having difficulty with math calculations commonly used in all health occupations. As a result, the Health Science program requires all learners to enroll in Algebra 1 before enrolling in higher-level coursework.</w:t>
                            </w:r>
                          </w:p>
                          <w:p w14:paraId="0C1E2719" w14:textId="62DB4DDB" w:rsidR="00A00D65" w:rsidRPr="00A00D65" w:rsidRDefault="00A00D65" w:rsidP="00A00D65">
                            <w:pPr>
                              <w:pStyle w:val="BasicParagraph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Further</w:t>
                            </w:r>
                            <w:r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, HCC encouraged the addition of Medical Dosage Calculations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—</w:t>
                            </w:r>
                            <w:r w:rsidR="00625FE0"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typically a college-level course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—</w:t>
                            </w:r>
                            <w:r w:rsidR="00625FE0"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to the high school curriculum. Learners use applied techniques, problem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solving and critical thinking to perform mathematical operations such as computations, ratio and proportion, weights and measurements and conversions. Through this strong partnership with HCC and a commitment to evolving to meet the needs of learners and employers, while </w:t>
                            </w:r>
                            <w:r w:rsidR="00625F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ensuring</w:t>
                            </w:r>
                            <w:r w:rsidRPr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academic rigor, the program was able to make adjustments to the program and better prepare learners for the college coursework. </w:t>
                            </w:r>
                          </w:p>
                          <w:p w14:paraId="7D2DF903" w14:textId="19CE286D" w:rsidR="00DC45DF" w:rsidRPr="00E2047A" w:rsidRDefault="00A00D65" w:rsidP="00A00D65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 w:rsidRPr="00A00D65" w:rsidDel="00A00D6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  <w:br/>
                            </w:r>
                          </w:p>
                          <w:p w14:paraId="67B6F494" w14:textId="77777777" w:rsidR="00DC45DF" w:rsidRPr="00F51EE0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70D1C1C8" w14:textId="77777777" w:rsidR="00DC45DF" w:rsidRPr="00BF458C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3A0404B3" w14:textId="77777777" w:rsidR="00DC45DF" w:rsidRDefault="00DC45DF" w:rsidP="000D3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534C" id="Text Box 21" o:spid="_x0000_s1039" type="#_x0000_t202" style="position:absolute;margin-left:-6pt;margin-top:11.35pt;width:189pt;height:66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" filled="f" stroked="f">
                <v:textbox>
                  <w:txbxContent>
                    <w:p w14:paraId="23F40D2F" w14:textId="77777777" w:rsidR="00DC45DF" w:rsidRDefault="00B3180E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Integrating core academics with CTE learning to develop real-world skills</w:t>
                      </w:r>
                    </w:p>
                    <w:p w14:paraId="446FB276" w14:textId="2084BD54" w:rsidR="00A00D65" w:rsidRPr="00A00D65" w:rsidRDefault="00DC45DF" w:rsidP="00A00D65">
                      <w:pPr>
                        <w:pStyle w:val="BasicParagraph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useoSans-500" w:hAnsi="MuseoSans-500" w:cs="MuseoSans-500"/>
                          <w:caps/>
                          <w:noProof/>
                          <w:color w:val="8FD2DD"/>
                          <w:sz w:val="20"/>
                          <w:szCs w:val="20"/>
                        </w:rPr>
                        <w:drawing>
                          <wp:inline distT="0" distB="0" distL="0" distR="0" wp14:anchorId="148196D8" wp14:editId="306AA76E">
                            <wp:extent cx="1784344" cy="1188720"/>
                            <wp:effectExtent l="0" t="0" r="698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oing places picture (2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4344" cy="1188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useoSans-500" w:hAnsi="MuseoSans-500" w:cs="MuseoSans-500"/>
                          <w:caps/>
                          <w:color w:val="8FD2DD"/>
                          <w:sz w:val="20"/>
                          <w:szCs w:val="20"/>
                        </w:rPr>
                        <w:br/>
                      </w:r>
                      <w:r w:rsidR="00A00D65"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 addition to </w:t>
                      </w:r>
                      <w:r w:rsidR="00285A1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providing </w:t>
                      </w:r>
                      <w:r w:rsidR="00A00D65"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work-based learning experiences, the Health Science program is equipping learners with the academic knowledge employers need. Working closely with HCC, staff were informed that incoming pre-nursing learners were having difficulty with math calculations commonly used in all health occupations. As a result, the Health Science program requires all learners to enroll in Algebra 1 before enrolling in higher-level coursework.</w:t>
                      </w:r>
                    </w:p>
                    <w:p w14:paraId="0C1E2719" w14:textId="62DB4DDB" w:rsidR="00A00D65" w:rsidRPr="00A00D65" w:rsidRDefault="00A00D65" w:rsidP="00A00D65">
                      <w:pPr>
                        <w:pStyle w:val="BasicParagraph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Further</w:t>
                      </w:r>
                      <w:r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, HCC encouraged the addition of Medical Dosage Calculations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—</w:t>
                      </w:r>
                      <w:r w:rsidR="00625FE0"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typically a college-level course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—</w:t>
                      </w:r>
                      <w:r w:rsidR="00625FE0"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to the high school curriculum. Learners use applied techniques, problem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solving and critical thinking to perform mathematical operations such as computations, ratio and proportion, weights and measurements and conversions. Through this strong partnership with HCC and a commitment to evolving to meet the needs of learners and employers, while </w:t>
                      </w:r>
                      <w:r w:rsidR="00625FE0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ensuring</w:t>
                      </w:r>
                      <w:r w:rsidRPr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academic rigor, the program was able to make adjustments to the program and better prepare learners for the college coursework. </w:t>
                      </w:r>
                    </w:p>
                    <w:p w14:paraId="7D2DF903" w14:textId="19CE286D" w:rsidR="00DC45DF" w:rsidRPr="00E2047A" w:rsidRDefault="00A00D65" w:rsidP="00A00D65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 w:rsidRPr="00A00D65" w:rsidDel="00A00D6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DC45DF" w:rsidRPr="00F51EE0"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  <w:br/>
                      </w:r>
                    </w:p>
                    <w:p w14:paraId="67B6F494" w14:textId="77777777" w:rsidR="00DC45DF" w:rsidRPr="00F51EE0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70D1C1C8" w14:textId="77777777" w:rsidR="00DC45DF" w:rsidRPr="00BF458C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3A0404B3" w14:textId="77777777" w:rsidR="00DC45DF" w:rsidRDefault="00DC45DF" w:rsidP="000D3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7234">
        <w:rPr>
          <w:rFonts w:asciiTheme="majorHAnsi" w:hAnsiTheme="majorHAnsi" w:cs="Times"/>
          <w:sz w:val="22"/>
          <w:szCs w:val="22"/>
        </w:rPr>
        <w:t xml:space="preserve">     </w:t>
      </w:r>
    </w:p>
    <w:sectPr w:rsidR="00D130D0" w:rsidRPr="004007FF" w:rsidSect="000C15FD">
      <w:headerReference w:type="first" r:id="rId15"/>
      <w:pgSz w:w="12240" w:h="15840"/>
      <w:pgMar w:top="630" w:right="720" w:bottom="1260" w:left="900" w:header="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D9244A" w16cid:durableId="204C572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B1CD5" w14:textId="77777777" w:rsidR="00D51F8B" w:rsidRDefault="00D51F8B" w:rsidP="00573D65">
      <w:r>
        <w:separator/>
      </w:r>
    </w:p>
  </w:endnote>
  <w:endnote w:type="continuationSeparator" w:id="0">
    <w:p w14:paraId="7DE62CF5" w14:textId="77777777" w:rsidR="00D51F8B" w:rsidRDefault="00D51F8B" w:rsidP="005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useoSans-5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9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28253" w14:textId="77777777" w:rsidR="00DC45DF" w:rsidRDefault="00DC45DF" w:rsidP="00B54CA4">
    <w:pPr>
      <w:pStyle w:val="Footer"/>
      <w:tabs>
        <w:tab w:val="clear" w:pos="4320"/>
        <w:tab w:val="clear" w:pos="8640"/>
        <w:tab w:val="left" w:pos="22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7AC7F" w14:textId="77777777" w:rsidR="00D51F8B" w:rsidRDefault="00D51F8B" w:rsidP="00573D65">
      <w:r>
        <w:separator/>
      </w:r>
    </w:p>
  </w:footnote>
  <w:footnote w:type="continuationSeparator" w:id="0">
    <w:p w14:paraId="651692FC" w14:textId="77777777" w:rsidR="00D51F8B" w:rsidRDefault="00D51F8B" w:rsidP="005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CEBA2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269E7F7" wp14:editId="53F4C2A6">
          <wp:simplePos x="0" y="0"/>
          <wp:positionH relativeFrom="column">
            <wp:posOffset>-310188</wp:posOffset>
          </wp:positionH>
          <wp:positionV relativeFrom="paragraph">
            <wp:posOffset>365760</wp:posOffset>
          </wp:positionV>
          <wp:extent cx="3256895" cy="1078865"/>
          <wp:effectExtent l="0" t="0" r="127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5689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FDC44ED" wp14:editId="704D2424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E3ADE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707695" wp14:editId="27821590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FE"/>
    <w:rsid w:val="000148A0"/>
    <w:rsid w:val="000308AD"/>
    <w:rsid w:val="00040B79"/>
    <w:rsid w:val="000657BC"/>
    <w:rsid w:val="0008600E"/>
    <w:rsid w:val="000A6B7C"/>
    <w:rsid w:val="000C15FD"/>
    <w:rsid w:val="000D3133"/>
    <w:rsid w:val="000D3480"/>
    <w:rsid w:val="000D3B16"/>
    <w:rsid w:val="000D3DFB"/>
    <w:rsid w:val="000F7AB4"/>
    <w:rsid w:val="00106308"/>
    <w:rsid w:val="0010792A"/>
    <w:rsid w:val="0011676F"/>
    <w:rsid w:val="00133432"/>
    <w:rsid w:val="00185C6A"/>
    <w:rsid w:val="001D24AF"/>
    <w:rsid w:val="001E49F0"/>
    <w:rsid w:val="001F2176"/>
    <w:rsid w:val="002158BF"/>
    <w:rsid w:val="00220470"/>
    <w:rsid w:val="00225C88"/>
    <w:rsid w:val="00231C85"/>
    <w:rsid w:val="00244F2D"/>
    <w:rsid w:val="002603E0"/>
    <w:rsid w:val="002806BB"/>
    <w:rsid w:val="00285A14"/>
    <w:rsid w:val="002A3278"/>
    <w:rsid w:val="002A7E99"/>
    <w:rsid w:val="002B2760"/>
    <w:rsid w:val="002E085E"/>
    <w:rsid w:val="002E623A"/>
    <w:rsid w:val="002F30A5"/>
    <w:rsid w:val="002F345B"/>
    <w:rsid w:val="00312BEE"/>
    <w:rsid w:val="00320904"/>
    <w:rsid w:val="0033275A"/>
    <w:rsid w:val="00346A87"/>
    <w:rsid w:val="003500CA"/>
    <w:rsid w:val="00352601"/>
    <w:rsid w:val="0036599E"/>
    <w:rsid w:val="00373097"/>
    <w:rsid w:val="00384902"/>
    <w:rsid w:val="003B0458"/>
    <w:rsid w:val="003B0EDF"/>
    <w:rsid w:val="003F3BE9"/>
    <w:rsid w:val="004007FF"/>
    <w:rsid w:val="004146B1"/>
    <w:rsid w:val="00421FA2"/>
    <w:rsid w:val="00423219"/>
    <w:rsid w:val="00426DF1"/>
    <w:rsid w:val="00443445"/>
    <w:rsid w:val="004475DF"/>
    <w:rsid w:val="0045159B"/>
    <w:rsid w:val="00474916"/>
    <w:rsid w:val="004A27C4"/>
    <w:rsid w:val="004C0947"/>
    <w:rsid w:val="004D236B"/>
    <w:rsid w:val="004D64CB"/>
    <w:rsid w:val="004F2694"/>
    <w:rsid w:val="00526578"/>
    <w:rsid w:val="005418A5"/>
    <w:rsid w:val="00552440"/>
    <w:rsid w:val="00557234"/>
    <w:rsid w:val="00561747"/>
    <w:rsid w:val="00572F72"/>
    <w:rsid w:val="00573D65"/>
    <w:rsid w:val="005C1B0B"/>
    <w:rsid w:val="005F2B04"/>
    <w:rsid w:val="00601E64"/>
    <w:rsid w:val="00605D22"/>
    <w:rsid w:val="00607E22"/>
    <w:rsid w:val="0061456B"/>
    <w:rsid w:val="00625FE0"/>
    <w:rsid w:val="006313D5"/>
    <w:rsid w:val="0063453B"/>
    <w:rsid w:val="006818C9"/>
    <w:rsid w:val="0068210B"/>
    <w:rsid w:val="0069515E"/>
    <w:rsid w:val="006B4BC8"/>
    <w:rsid w:val="006E0FAC"/>
    <w:rsid w:val="006F03A9"/>
    <w:rsid w:val="00714205"/>
    <w:rsid w:val="00731ADB"/>
    <w:rsid w:val="00731AEC"/>
    <w:rsid w:val="00743576"/>
    <w:rsid w:val="007549F0"/>
    <w:rsid w:val="0075787D"/>
    <w:rsid w:val="00773D33"/>
    <w:rsid w:val="00781FFF"/>
    <w:rsid w:val="00796E37"/>
    <w:rsid w:val="007A3FF4"/>
    <w:rsid w:val="007B1191"/>
    <w:rsid w:val="007B6126"/>
    <w:rsid w:val="007D396B"/>
    <w:rsid w:val="007E3A4C"/>
    <w:rsid w:val="007F6225"/>
    <w:rsid w:val="00801DFE"/>
    <w:rsid w:val="0080438A"/>
    <w:rsid w:val="00831FB1"/>
    <w:rsid w:val="00832684"/>
    <w:rsid w:val="00833EC8"/>
    <w:rsid w:val="00842EE4"/>
    <w:rsid w:val="00850224"/>
    <w:rsid w:val="00886549"/>
    <w:rsid w:val="008929AB"/>
    <w:rsid w:val="00897679"/>
    <w:rsid w:val="008A3CD4"/>
    <w:rsid w:val="008B3815"/>
    <w:rsid w:val="008B7A1A"/>
    <w:rsid w:val="008C2D23"/>
    <w:rsid w:val="008C5601"/>
    <w:rsid w:val="008C6CBE"/>
    <w:rsid w:val="008E65A7"/>
    <w:rsid w:val="008F3E4C"/>
    <w:rsid w:val="009215E9"/>
    <w:rsid w:val="00941841"/>
    <w:rsid w:val="009626B2"/>
    <w:rsid w:val="0098767C"/>
    <w:rsid w:val="009D027B"/>
    <w:rsid w:val="009E535B"/>
    <w:rsid w:val="009E5BCE"/>
    <w:rsid w:val="009E7774"/>
    <w:rsid w:val="00A00D65"/>
    <w:rsid w:val="00A15825"/>
    <w:rsid w:val="00A15BDF"/>
    <w:rsid w:val="00A438DE"/>
    <w:rsid w:val="00A531F1"/>
    <w:rsid w:val="00AA73B7"/>
    <w:rsid w:val="00AD7653"/>
    <w:rsid w:val="00AE3717"/>
    <w:rsid w:val="00AF4C74"/>
    <w:rsid w:val="00AF6703"/>
    <w:rsid w:val="00B11714"/>
    <w:rsid w:val="00B17D33"/>
    <w:rsid w:val="00B3180E"/>
    <w:rsid w:val="00B54CA4"/>
    <w:rsid w:val="00B55476"/>
    <w:rsid w:val="00B67ED6"/>
    <w:rsid w:val="00B73BBF"/>
    <w:rsid w:val="00B753CD"/>
    <w:rsid w:val="00B76710"/>
    <w:rsid w:val="00B82F9A"/>
    <w:rsid w:val="00B94C35"/>
    <w:rsid w:val="00BB38DB"/>
    <w:rsid w:val="00BE4F44"/>
    <w:rsid w:val="00BE616F"/>
    <w:rsid w:val="00C57C37"/>
    <w:rsid w:val="00C833AB"/>
    <w:rsid w:val="00CA143C"/>
    <w:rsid w:val="00CA36E9"/>
    <w:rsid w:val="00CA4FFD"/>
    <w:rsid w:val="00CB0E1D"/>
    <w:rsid w:val="00D06370"/>
    <w:rsid w:val="00D07555"/>
    <w:rsid w:val="00D130D0"/>
    <w:rsid w:val="00D32D16"/>
    <w:rsid w:val="00D352B6"/>
    <w:rsid w:val="00D45AE3"/>
    <w:rsid w:val="00D51F8B"/>
    <w:rsid w:val="00D619ED"/>
    <w:rsid w:val="00D63233"/>
    <w:rsid w:val="00D72095"/>
    <w:rsid w:val="00D73682"/>
    <w:rsid w:val="00D9711E"/>
    <w:rsid w:val="00DA70D8"/>
    <w:rsid w:val="00DB28BA"/>
    <w:rsid w:val="00DC45DF"/>
    <w:rsid w:val="00DE335B"/>
    <w:rsid w:val="00DF5ACB"/>
    <w:rsid w:val="00E06889"/>
    <w:rsid w:val="00E068C2"/>
    <w:rsid w:val="00E07235"/>
    <w:rsid w:val="00E10115"/>
    <w:rsid w:val="00E2047A"/>
    <w:rsid w:val="00E628D6"/>
    <w:rsid w:val="00E73B5B"/>
    <w:rsid w:val="00E920D2"/>
    <w:rsid w:val="00E95DF7"/>
    <w:rsid w:val="00EA1AD0"/>
    <w:rsid w:val="00EC74ED"/>
    <w:rsid w:val="00ED1D07"/>
    <w:rsid w:val="00ED4AE1"/>
    <w:rsid w:val="00EE04F8"/>
    <w:rsid w:val="00EE5541"/>
    <w:rsid w:val="00EE6F36"/>
    <w:rsid w:val="00F200B2"/>
    <w:rsid w:val="00F26B6B"/>
    <w:rsid w:val="00F32204"/>
    <w:rsid w:val="00F34399"/>
    <w:rsid w:val="00F43280"/>
    <w:rsid w:val="00F607A3"/>
    <w:rsid w:val="00F624AE"/>
    <w:rsid w:val="00FA43F8"/>
    <w:rsid w:val="00FA7BF9"/>
    <w:rsid w:val="00FE70A4"/>
    <w:rsid w:val="00FF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8FEDED"/>
  <w14:defaultImageDpi w14:val="330"/>
  <w15:docId w15:val="{73C390FA-EB83-48DB-BD5E-D21FEC25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E9"/>
    <w:pPr>
      <w:spacing w:line="360" w:lineRule="auto"/>
    </w:pPr>
    <w:rPr>
      <w:rFonts w:ascii="Arial" w:hAnsi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D65"/>
  </w:style>
  <w:style w:type="paragraph" w:styleId="Footer">
    <w:name w:val="footer"/>
    <w:basedOn w:val="Normal"/>
    <w:link w:val="Foot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D65"/>
  </w:style>
  <w:style w:type="paragraph" w:styleId="BalloonText">
    <w:name w:val="Balloon Text"/>
    <w:basedOn w:val="Normal"/>
    <w:link w:val="BalloonTextChar"/>
    <w:uiPriority w:val="99"/>
    <w:semiHidden/>
    <w:unhideWhenUsed/>
    <w:rsid w:val="00573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6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33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table" w:styleId="TableGrid">
    <w:name w:val="Table Grid"/>
    <w:basedOn w:val="TableNormal"/>
    <w:uiPriority w:val="59"/>
    <w:rsid w:val="00CA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2F72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EE5541"/>
    <w:rPr>
      <w:rFonts w:ascii="Arial" w:hAnsi="Arial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F67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67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670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7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70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Documents\Custom%20Office%20Templates\2018AWARD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0698BF-60EE-4DD1-972B-9E13EE73C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2018AWARDSTEMPLATE.dotx</Template>
  <TotalTime>8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2019-04-03T17:43:00Z</dcterms:created>
  <dcterms:modified xsi:type="dcterms:W3CDTF">2019-04-03T17:50:00Z</dcterms:modified>
</cp:coreProperties>
</file>