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750" w:tblpY="936"/>
        <w:tblW w:w="4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1647"/>
      </w:tblGrid>
      <w:tr w:rsidR="00423219" w:rsidRPr="00423219" w14:paraId="747E989A" w14:textId="77777777" w:rsidTr="00B66B1E">
        <w:trPr>
          <w:trHeight w:val="720"/>
        </w:trPr>
        <w:tc>
          <w:tcPr>
            <w:tcW w:w="2398" w:type="dxa"/>
            <w:tcBorders>
              <w:bottom w:val="single" w:sz="4" w:space="0" w:color="AEC6D4"/>
              <w:right w:val="single" w:sz="4" w:space="0" w:color="AEC6D4"/>
            </w:tcBorders>
            <w:shd w:val="clear" w:color="auto" w:fill="9CDDE3"/>
            <w:vAlign w:val="center"/>
          </w:tcPr>
          <w:p w14:paraId="6333EAFE" w14:textId="7A470218" w:rsidR="00423219" w:rsidRPr="00423219" w:rsidRDefault="00C0504D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>
              <w:rPr>
                <w:rFonts w:asciiTheme="majorHAnsi" w:hAnsiTheme="majorHAnsi" w:cs="Times"/>
                <w:b/>
                <w:sz w:val="22"/>
                <w:szCs w:val="22"/>
              </w:rPr>
              <w:t xml:space="preserve">Student </w:t>
            </w:r>
            <w:r w:rsidR="00423219" w:rsidRPr="00423219">
              <w:rPr>
                <w:rFonts w:asciiTheme="majorHAnsi" w:hAnsiTheme="majorHAnsi" w:cs="Times"/>
                <w:b/>
                <w:sz w:val="22"/>
                <w:szCs w:val="22"/>
              </w:rPr>
              <w:t>Demographics</w:t>
            </w:r>
          </w:p>
          <w:p w14:paraId="59CAF879" w14:textId="454981FC" w:rsidR="00423219" w:rsidRPr="00423219" w:rsidRDefault="00654136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AF77C2">
              <w:rPr>
                <w:rFonts w:asciiTheme="majorHAnsi" w:hAnsiTheme="majorHAnsi" w:cs="Times"/>
                <w:b/>
                <w:sz w:val="22"/>
                <w:szCs w:val="22"/>
              </w:rPr>
              <w:t>(</w:t>
            </w:r>
            <w:r w:rsidR="00AF77C2" w:rsidRPr="00AF77C2">
              <w:rPr>
                <w:rFonts w:asciiTheme="majorHAnsi" w:hAnsiTheme="majorHAnsi" w:cs="Times"/>
                <w:b/>
                <w:sz w:val="22"/>
                <w:szCs w:val="22"/>
              </w:rPr>
              <w:t>233</w:t>
            </w:r>
            <w:r w:rsidR="00423219" w:rsidRPr="00AF77C2">
              <w:rPr>
                <w:rFonts w:asciiTheme="majorHAnsi" w:hAnsiTheme="majorHAnsi" w:cs="Times"/>
                <w:b/>
                <w:sz w:val="22"/>
                <w:szCs w:val="22"/>
              </w:rPr>
              <w:t>)</w:t>
            </w:r>
          </w:p>
        </w:tc>
        <w:tc>
          <w:tcPr>
            <w:tcW w:w="1647" w:type="dxa"/>
            <w:tcBorders>
              <w:left w:val="single" w:sz="4" w:space="0" w:color="AEC6D4"/>
              <w:bottom w:val="single" w:sz="4" w:space="0" w:color="AEC6D4"/>
            </w:tcBorders>
            <w:shd w:val="clear" w:color="auto" w:fill="9CDDE3"/>
            <w:vAlign w:val="center"/>
          </w:tcPr>
          <w:p w14:paraId="5AAB30DE" w14:textId="77777777" w:rsidR="00423219" w:rsidRPr="00423219" w:rsidRDefault="00423219" w:rsidP="000344F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Percentage</w:t>
            </w:r>
          </w:p>
        </w:tc>
      </w:tr>
      <w:tr w:rsidR="00423219" w:rsidRPr="00423219" w14:paraId="063FD74A" w14:textId="77777777" w:rsidTr="00A0089A">
        <w:trPr>
          <w:trHeight w:val="683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37B131A0" w14:textId="77777777" w:rsidR="00423219" w:rsidRPr="00423219" w:rsidRDefault="00423219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23C98D56" w14:textId="27A25D24" w:rsidR="00423219" w:rsidRPr="00423219" w:rsidRDefault="000E3E6C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49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7177AEAC" w14:textId="77777777" w:rsidTr="00A0089A">
        <w:trPr>
          <w:trHeight w:val="720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5A32EA74" w14:textId="77777777" w:rsidR="00423219" w:rsidRPr="00423219" w:rsidRDefault="00423219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Female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6E59434C" w14:textId="2171D919" w:rsidR="00423219" w:rsidRPr="00423219" w:rsidRDefault="000E3E6C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51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28E4EA94" w14:textId="77777777" w:rsidTr="00A0089A">
        <w:trPr>
          <w:trHeight w:val="720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1774E443" w14:textId="77777777" w:rsidR="00423219" w:rsidRPr="00423219" w:rsidRDefault="00423219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Low</w:t>
            </w:r>
            <w:r w:rsidR="0098767C">
              <w:rPr>
                <w:rFonts w:asciiTheme="majorHAnsi" w:hAnsiTheme="majorHAnsi" w:cs="Times"/>
                <w:sz w:val="22"/>
                <w:szCs w:val="22"/>
              </w:rPr>
              <w:t xml:space="preserve"> </w:t>
            </w:r>
            <w:r w:rsidRPr="00423219">
              <w:rPr>
                <w:rFonts w:asciiTheme="majorHAnsi" w:hAnsiTheme="majorHAnsi" w:cs="Times"/>
                <w:sz w:val="22"/>
                <w:szCs w:val="22"/>
              </w:rPr>
              <w:t>Income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7A65A7D7" w14:textId="77777777" w:rsidR="00423219" w:rsidRPr="00423219" w:rsidRDefault="00654136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25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EA1AD0" w:rsidRPr="00423219" w14:paraId="4242C7F6" w14:textId="77777777" w:rsidTr="00A0089A">
        <w:trPr>
          <w:trHeight w:val="619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7107F2D3" w14:textId="5EEECDA9" w:rsidR="00EA1AD0" w:rsidRPr="00423219" w:rsidRDefault="00EA1AD0" w:rsidP="00C0504D">
            <w:pPr>
              <w:widowControl w:val="0"/>
              <w:autoSpaceDE w:val="0"/>
              <w:autoSpaceDN w:val="0"/>
              <w:adjustRightInd w:val="0"/>
              <w:spacing w:after="140"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Learners</w:t>
            </w:r>
            <w:r w:rsidR="001E7276">
              <w:rPr>
                <w:rFonts w:asciiTheme="majorHAnsi" w:hAnsiTheme="majorHAnsi" w:cs="Times"/>
                <w:sz w:val="22"/>
                <w:szCs w:val="22"/>
              </w:rPr>
              <w:t xml:space="preserve"> </w:t>
            </w:r>
            <w:r w:rsidR="009423C6">
              <w:rPr>
                <w:rFonts w:asciiTheme="majorHAnsi" w:hAnsiTheme="majorHAnsi" w:cs="Times"/>
                <w:sz w:val="22"/>
                <w:szCs w:val="22"/>
              </w:rPr>
              <w:t>With</w:t>
            </w:r>
            <w:r w:rsidR="001E7276">
              <w:rPr>
                <w:rFonts w:asciiTheme="majorHAnsi" w:hAnsiTheme="majorHAnsi" w:cs="Times"/>
                <w:sz w:val="22"/>
                <w:szCs w:val="22"/>
              </w:rPr>
              <w:br/>
            </w:r>
            <w:r w:rsidR="009037DA">
              <w:rPr>
                <w:rFonts w:asciiTheme="majorHAnsi" w:hAnsiTheme="majorHAnsi" w:cs="Times"/>
                <w:sz w:val="22"/>
                <w:szCs w:val="22"/>
              </w:rPr>
              <w:t>Disabilities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58FB784B" w14:textId="77777777" w:rsidR="00EA1AD0" w:rsidRDefault="009037DA" w:rsidP="00C050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14</w:t>
            </w:r>
            <w:r w:rsidR="00EA1AD0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</w:tbl>
    <w:p w14:paraId="16FE05BB" w14:textId="567DF731" w:rsidR="00CA143C" w:rsidRDefault="00BE3F40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  <w:sectPr w:rsidR="00CA143C" w:rsidSect="000A6B7C">
          <w:headerReference w:type="first" r:id="rId7"/>
          <w:footerReference w:type="first" r:id="rId8"/>
          <w:pgSz w:w="12240" w:h="15840"/>
          <w:pgMar w:top="2520" w:right="720" w:bottom="1710" w:left="900" w:header="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F34AC" wp14:editId="10CF2EA6">
                <wp:simplePos x="0" y="0"/>
                <wp:positionH relativeFrom="column">
                  <wp:posOffset>-114300</wp:posOffset>
                </wp:positionH>
                <wp:positionV relativeFrom="paragraph">
                  <wp:posOffset>3771900</wp:posOffset>
                </wp:positionV>
                <wp:extent cx="3355340" cy="36804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7D3FB" w14:textId="0A54C063" w:rsidR="00C01FE4" w:rsidRPr="00E10115" w:rsidRDefault="00C01FE4" w:rsidP="00E10115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Preparing first</w:t>
                            </w:r>
                            <w:r w:rsidR="009423C6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generation learners for a future in plant science </w:t>
                            </w:r>
                          </w:p>
                          <w:p w14:paraId="237C26DE" w14:textId="2B9E7CC8" w:rsidR="00C01FE4" w:rsidRDefault="00C01FE4" w:rsidP="0084040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Mishicot </w:t>
                            </w:r>
                            <w:r w:rsidRPr="006A625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High School</w:t>
                            </w:r>
                            <w:r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is located in </w:t>
                            </w:r>
                            <w:r w:rsidRPr="000D373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 village in Manitowoc County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with 1,400 residents. The school serves approximately 25 percent low-income learners</w:t>
                            </w:r>
                            <w:r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 addition, about 80 percent </w:t>
                            </w:r>
                            <w:r w:rsidRPr="008404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of </w:t>
                            </w:r>
                            <w:r w:rsidR="00B021A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 school’s graduates</w:t>
                            </w:r>
                            <w:r w:rsidR="006620E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are first-</w:t>
                            </w:r>
                            <w:r w:rsidR="00BC7C2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generation college learner</w:t>
                            </w:r>
                            <w:r w:rsidRPr="008404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s.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To help learners </w:t>
                            </w:r>
                            <w:r w:rsidR="00B021A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fully understand their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postsecondary education options, all participants are required to tour a minimum of three technical colleges.  </w:t>
                            </w:r>
                          </w:p>
                          <w:p w14:paraId="163CED46" w14:textId="7E30B1AF" w:rsidR="0037717E" w:rsidRPr="00BE3F40" w:rsidRDefault="00E033A9" w:rsidP="00BE3F40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To ensure 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that </w:t>
                            </w: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support is available, all learners have an Individualized Learning Plan and </w:t>
                            </w:r>
                            <w:r w:rsidR="00A75240"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during academic counseling with their advis</w:t>
                            </w:r>
                            <w:r w:rsidR="00A752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e</w:t>
                            </w:r>
                            <w:r w:rsidR="00A75240"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 and families </w:t>
                            </w: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choose courses that align with their post-high school plans. In this meeting</w:t>
                            </w:r>
                            <w:r w:rsidR="006620E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learners discuss </w:t>
                            </w:r>
                            <w:r w:rsidR="006620E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opportunities such as work-</w:t>
                            </w:r>
                            <w:r w:rsid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based learning, </w:t>
                            </w: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dual enrollment</w:t>
                            </w:r>
                            <w:r w:rsidR="006620E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and the </w:t>
                            </w: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college admissions </w:t>
                            </w:r>
                            <w:r w:rsid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process</w:t>
                            </w:r>
                            <w:r w:rsidRPr="00BE3F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  </w:t>
                            </w:r>
                          </w:p>
                          <w:p w14:paraId="0B2D79B9" w14:textId="2091D8F5" w:rsidR="00C01FE4" w:rsidRDefault="00C01FE4" w:rsidP="00BE3F40">
                            <w:pPr>
                              <w:pStyle w:val="BasicParagraph"/>
                              <w:spacing w:after="14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F34A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9pt;margin-top:297pt;width:264.2pt;height:28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" filled="f" stroked="f">
                <v:textbox>
                  <w:txbxContent>
                    <w:p w14:paraId="4AA7D3FB" w14:textId="0A54C063" w:rsidR="00C01FE4" w:rsidRPr="00E10115" w:rsidRDefault="00C01FE4" w:rsidP="00E10115">
                      <w:pPr>
                        <w:pStyle w:val="BasicParagraph"/>
                        <w:spacing w:after="144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Preparing first</w:t>
                      </w:r>
                      <w:r w:rsidR="009423C6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-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generation learners for a future in plant science </w:t>
                      </w:r>
                    </w:p>
                    <w:p w14:paraId="237C26DE" w14:textId="2B9E7CC8" w:rsidR="00C01FE4" w:rsidRDefault="00C01FE4" w:rsidP="00840403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Mishicot </w:t>
                      </w:r>
                      <w:r w:rsidRPr="006A625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High School</w:t>
                      </w:r>
                      <w:r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is located in </w:t>
                      </w:r>
                      <w:r w:rsidRPr="000D373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 village in Manitowoc County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with 1,400 residents. The school serves approximately 25 percent low-income learners</w:t>
                      </w:r>
                      <w:r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 addition, about 80 percent </w:t>
                      </w:r>
                      <w:r w:rsidRPr="008404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of </w:t>
                      </w:r>
                      <w:r w:rsidR="00B021A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 school’s graduates</w:t>
                      </w:r>
                      <w:r w:rsidR="006620E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are first-</w:t>
                      </w:r>
                      <w:r w:rsidR="00BC7C2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generation college learner</w:t>
                      </w:r>
                      <w:r w:rsidRPr="008404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s.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To help learners </w:t>
                      </w:r>
                      <w:r w:rsidR="00B021A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fully understand their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postsecondary education options, all participants are required to tour a minimum of three technical colleges.  </w:t>
                      </w:r>
                    </w:p>
                    <w:p w14:paraId="163CED46" w14:textId="7E30B1AF" w:rsidR="0037717E" w:rsidRPr="00BE3F40" w:rsidRDefault="00E033A9" w:rsidP="00BE3F40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To ensure 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that </w:t>
                      </w: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support is available, all learners have an Individualized Learning Plan and </w:t>
                      </w:r>
                      <w:r w:rsidR="00A75240"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during academic counseling with their advis</w:t>
                      </w:r>
                      <w:r w:rsidR="00A752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e</w:t>
                      </w:r>
                      <w:r w:rsidR="00A75240"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r and families </w:t>
                      </w: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choose courses that align with their post-high school plans. In this meeting</w:t>
                      </w:r>
                      <w:r w:rsidR="006620E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learners discuss </w:t>
                      </w:r>
                      <w:r w:rsidR="006620E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opportunities such as work-</w:t>
                      </w:r>
                      <w:r w:rsid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based learning, </w:t>
                      </w: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dual enrollment</w:t>
                      </w:r>
                      <w:r w:rsidR="006620E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and the </w:t>
                      </w: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college admissions </w:t>
                      </w:r>
                      <w:r w:rsid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process</w:t>
                      </w:r>
                      <w:r w:rsidRPr="00BE3F4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  </w:t>
                      </w:r>
                    </w:p>
                    <w:p w14:paraId="0B2D79B9" w14:textId="2091D8F5" w:rsidR="00C01FE4" w:rsidRDefault="00C01FE4" w:rsidP="00BE3F40">
                      <w:pPr>
                        <w:pStyle w:val="BasicParagraph"/>
                        <w:spacing w:after="144"/>
                      </w:pPr>
                    </w:p>
                  </w:txbxContent>
                </v:textbox>
              </v:shape>
            </w:pict>
          </mc:Fallback>
        </mc:AlternateContent>
      </w:r>
      <w:r w:rsidR="002D68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E682B" wp14:editId="773D497A">
                <wp:simplePos x="0" y="0"/>
                <wp:positionH relativeFrom="column">
                  <wp:posOffset>3476625</wp:posOffset>
                </wp:positionH>
                <wp:positionV relativeFrom="paragraph">
                  <wp:posOffset>3733800</wp:posOffset>
                </wp:positionV>
                <wp:extent cx="3355340" cy="356298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56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A668" w14:textId="20A87DF1" w:rsidR="00C01FE4" w:rsidRDefault="00B021AD" w:rsidP="00CD5C06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Sustaining p</w:t>
                            </w:r>
                            <w:r w:rsidRPr="00801DF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artnerships with educational institutions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310D5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such </w:t>
                            </w:r>
                            <w:r w:rsidR="004A25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as </w:t>
                            </w:r>
                            <w:r w:rsidR="00925EF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Northeastern Wisconsin Technical College, </w:t>
                            </w:r>
                            <w:r w:rsidR="004A25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Fox</w:t>
                            </w:r>
                            <w:r w:rsidR="00A0089A" w:rsidRPr="00A008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Valley Technical Colleg</w:t>
                            </w:r>
                            <w:r w:rsidR="00A008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e and</w:t>
                            </w:r>
                            <w:r w:rsidR="001C2AB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Lakeshore Technical College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A0089A" w:rsidRPr="00A008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310D5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is</w:t>
                            </w:r>
                            <w:r w:rsidR="00A0089A" w:rsidRPr="00E97B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EF5F59" w:rsidRPr="00801DF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essential to </w:t>
                            </w:r>
                            <w:r w:rsidR="00EF5F5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creating seamless transition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</w:t>
                            </w:r>
                            <w:r w:rsidR="00EF5F5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for learners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into postsecondary education. </w:t>
                            </w:r>
                            <w:r w:rsidR="00E81E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Since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2012, learners 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have 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had 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 option to take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three 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college-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level courses and earn nine credits specific to </w:t>
                            </w:r>
                            <w:r w:rsidR="00A008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plant science.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They also have 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had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option to enroll in general education dual credit courses and take </w:t>
                            </w:r>
                            <w:r w:rsidR="00BF40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Advanced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</w:t>
                            </w:r>
                            <w:r w:rsidR="00BF40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lacement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exams in biology and environmental science </w:t>
                            </w:r>
                            <w:r w:rsidR="00BF40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to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 additional credit.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As a result of this access and encouragement,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89 percent of 2017 graduates completed 12 or more college credits while in high school. </w:t>
                            </w:r>
                          </w:p>
                          <w:p w14:paraId="35515ADA" w14:textId="2D1D8548" w:rsidR="00C01FE4" w:rsidRPr="00801DFE" w:rsidRDefault="00C01FE4" w:rsidP="00A0089A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In addition to providing college credits, education partners host horticulture conferen</w:t>
                            </w:r>
                            <w:r w:rsidR="00BF40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ces, competitions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</w:t>
                            </w:r>
                            <w:r w:rsidR="00BF40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campus tours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offer guest speakers for classes.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682B" id="Text Box 6" o:spid="_x0000_s1027" type="#_x0000_t202" style="position:absolute;margin-left:273.75pt;margin-top:294pt;width:264.2pt;height:28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" filled="f" stroked="f">
                <v:textbox>
                  <w:txbxContent>
                    <w:p w14:paraId="1A52A668" w14:textId="20A87DF1" w:rsidR="00C01FE4" w:rsidRDefault="00B021AD" w:rsidP="00CD5C06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Sustaining p</w:t>
                      </w:r>
                      <w:r w:rsidRPr="00801DF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artnerships with educational institutions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310D5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such </w:t>
                      </w:r>
                      <w:r w:rsidR="004A25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as </w:t>
                      </w:r>
                      <w:r w:rsidR="00925EF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Northeastern Wisconsin Technical College, </w:t>
                      </w:r>
                      <w:r w:rsidR="004A25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Fox</w:t>
                      </w:r>
                      <w:r w:rsidR="00A0089A" w:rsidRPr="00A008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Valley Technical Colleg</w:t>
                      </w:r>
                      <w:r w:rsidR="00A008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e and</w:t>
                      </w:r>
                      <w:r w:rsidR="001C2AB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Lakeshore Technical College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A0089A" w:rsidRPr="00A008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310D5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is</w:t>
                      </w:r>
                      <w:r w:rsidR="00A0089A" w:rsidRPr="00E97B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EF5F59" w:rsidRPr="00801DF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essential to </w:t>
                      </w:r>
                      <w:r w:rsidR="00EF5F5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creating seamless transition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</w:t>
                      </w:r>
                      <w:r w:rsidR="00EF5F5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for learners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into postsecondary education. </w:t>
                      </w:r>
                      <w:r w:rsidR="00E81E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Since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2012, learners 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have 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had 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 option to take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three 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college-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level courses and earn nine credits specific to </w:t>
                      </w:r>
                      <w:r w:rsidR="00A008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plant science.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They also have 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had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option to enroll in general education dual credit courses and take </w:t>
                      </w:r>
                      <w:r w:rsidR="00BF408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Advanced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</w:t>
                      </w:r>
                      <w:r w:rsidR="00BF408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lacement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exams in biology and environmental science </w:t>
                      </w:r>
                      <w:r w:rsidR="00BF408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to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earn additional credit. </w:t>
                      </w:r>
                      <w:r w:rsidR="002D684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As a result of this access and encouragement,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89 percent of 2017 graduates completed 12 or more college credits while in high school. </w:t>
                      </w:r>
                    </w:p>
                    <w:p w14:paraId="35515ADA" w14:textId="2D1D8548" w:rsidR="00C01FE4" w:rsidRPr="00801DFE" w:rsidRDefault="00C01FE4" w:rsidP="00A0089A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In addition to providing college credits, education partners host horticulture conferen</w:t>
                      </w:r>
                      <w:r w:rsidR="00BF408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ces, competitions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</w:t>
                      </w:r>
                      <w:r w:rsidR="00BF408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campus tours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offer guest speakers for classes.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A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57623" wp14:editId="0538CFD9">
                <wp:simplePos x="0" y="0"/>
                <wp:positionH relativeFrom="column">
                  <wp:posOffset>-175260</wp:posOffset>
                </wp:positionH>
                <wp:positionV relativeFrom="paragraph">
                  <wp:posOffset>350520</wp:posOffset>
                </wp:positionV>
                <wp:extent cx="4406900" cy="32842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28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D696A" w14:textId="77777777" w:rsidR="00C01FE4" w:rsidRPr="00423219" w:rsidRDefault="00C01FE4" w:rsidP="00C833A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 w:rsidRPr="00423219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Overview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1B51B943" w14:textId="08724979" w:rsidR="00C01FE4" w:rsidRPr="00801DFE" w:rsidRDefault="00C01FE4" w:rsidP="00801DF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683E8E" w:rsidRPr="00E97B9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plant science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program of study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Mishicot </w:t>
                            </w:r>
                            <w:r w:rsidRPr="006A625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High School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Mishicot, Wisconsin, </w:t>
                            </w:r>
                            <w:r w:rsidR="00BF408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was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developed with support from local businesses and the community. The program has evolved from a </w:t>
                            </w:r>
                            <w:r w:rsidR="00683E8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single </w:t>
                            </w:r>
                            <w:r w:rsidR="00E97B9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plant science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class </w:t>
                            </w:r>
                            <w:r w:rsidR="00683E8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to a </w:t>
                            </w:r>
                            <w:r w:rsidR="006D3CC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full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program of study that offers the ability to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earn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ollege credit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through articulation agreements and Advanced Placement.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Learners can also earn industry certifications in plant science and 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principles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of floral design. </w:t>
                            </w:r>
                          </w:p>
                          <w:p w14:paraId="293D0A32" w14:textId="237957D0" w:rsidR="00C01FE4" w:rsidRPr="001E254F" w:rsidRDefault="00C01FE4" w:rsidP="00CA4FFD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A008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plant science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program of study benefits from partnerships with 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more than </w:t>
                            </w:r>
                            <w:r w:rsidR="000D61B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30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local businesses,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such as </w:t>
                            </w:r>
                            <w:proofErr w:type="spellStart"/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Wilfert</w:t>
                            </w:r>
                            <w:proofErr w:type="spellEnd"/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Farms, Woodland Dunes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Lakeside Foods,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Brilliant Blooms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0D61B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Natural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Beauty Plant Growers. All learners are </w:t>
                            </w:r>
                            <w:r w:rsidR="00BF408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required to participate in work-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based learning</w:t>
                            </w:r>
                            <w:r w:rsidR="006D3CC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 which ensure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 that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learners understand new trends in the field and open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door</w:t>
                            </w:r>
                            <w:r w:rsidR="006D3CC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to future employment opportunities. </w:t>
                            </w:r>
                          </w:p>
                          <w:p w14:paraId="25BCE540" w14:textId="77777777" w:rsidR="00C01FE4" w:rsidRPr="00CA4FFD" w:rsidRDefault="00C01FE4" w:rsidP="00CA4FFD">
                            <w:pPr>
                              <w:pStyle w:val="BasicParagraph"/>
                              <w:spacing w:after="140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5AB38DDB" w14:textId="77777777" w:rsidR="00C01FE4" w:rsidRDefault="00C01FE4" w:rsidP="00CA4FFD">
                            <w:pPr>
                              <w:pStyle w:val="BasicParagraph"/>
                              <w:spacing w:after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7623" id="Text Box 4" o:spid="_x0000_s1028" type="#_x0000_t202" style="position:absolute;margin-left:-13.8pt;margin-top:27.6pt;width:347pt;height:2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" filled="f" stroked="f">
                <v:textbox>
                  <w:txbxContent>
                    <w:p w14:paraId="18CD696A" w14:textId="77777777" w:rsidR="00C01FE4" w:rsidRPr="00423219" w:rsidRDefault="00C01FE4" w:rsidP="00C833AB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 w:rsidRPr="00423219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Overview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1B51B943" w14:textId="08724979" w:rsidR="00C01FE4" w:rsidRPr="00801DFE" w:rsidRDefault="00C01FE4" w:rsidP="00801DFE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683E8E" w:rsidRPr="00E97B9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plant science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program of study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at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Mishicot </w:t>
                      </w:r>
                      <w:r w:rsidRPr="006A625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High School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Mishicot, Wisconsin, </w:t>
                      </w:r>
                      <w:r w:rsidR="00BF408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was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developed with support from local businesses and the community. The program has evolved from a </w:t>
                      </w:r>
                      <w:r w:rsidR="00683E8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single </w:t>
                      </w:r>
                      <w:r w:rsidR="00E97B9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plant science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class </w:t>
                      </w:r>
                      <w:r w:rsidR="00683E8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to a </w:t>
                      </w:r>
                      <w:r w:rsidR="006D3CC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full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program of study that offers the ability to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earn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c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ollege credit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through articulation agreements and Advanced Placement.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Learners can also earn industry certifications in plant science and </w:t>
                      </w:r>
                      <w:r w:rsidR="009423C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principles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of floral design. </w:t>
                      </w:r>
                    </w:p>
                    <w:p w14:paraId="293D0A32" w14:textId="237957D0" w:rsidR="00C01FE4" w:rsidRPr="001E254F" w:rsidRDefault="00C01FE4" w:rsidP="00CA4FFD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A008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plant science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program of study benefits from partnerships with </w:t>
                      </w:r>
                      <w:r w:rsidR="009423C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more than </w:t>
                      </w:r>
                      <w:r w:rsidR="000D61B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30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local businesses,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such as </w:t>
                      </w:r>
                      <w:proofErr w:type="spellStart"/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Wilfert</w:t>
                      </w:r>
                      <w:proofErr w:type="spellEnd"/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Farms, Woodland Dunes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Lakeside Foods,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Brilliant Blooms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and </w:t>
                      </w:r>
                      <w:r w:rsidR="000D61B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Natural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Beauty Plant Growers. All learners are </w:t>
                      </w:r>
                      <w:r w:rsidR="00BF408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required to participate in work-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based learning</w:t>
                      </w:r>
                      <w:r w:rsidR="006D3CC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 which ensure</w:t>
                      </w:r>
                      <w:r w:rsidR="009423C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 that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learners understand new trends in the field and open</w:t>
                      </w:r>
                      <w:r w:rsidR="009423C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door</w:t>
                      </w:r>
                      <w:r w:rsidR="006D3CC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to future employment opportunities. </w:t>
                      </w:r>
                    </w:p>
                    <w:p w14:paraId="25BCE540" w14:textId="77777777" w:rsidR="00C01FE4" w:rsidRPr="00CA4FFD" w:rsidRDefault="00C01FE4" w:rsidP="00CA4FFD">
                      <w:pPr>
                        <w:pStyle w:val="BasicParagraph"/>
                        <w:spacing w:after="140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</w:p>
                    <w:p w14:paraId="5AB38DDB" w14:textId="77777777" w:rsidR="00C01FE4" w:rsidRDefault="00C01FE4" w:rsidP="00CA4FFD">
                      <w:pPr>
                        <w:pStyle w:val="BasicParagraph"/>
                        <w:spacing w:after="140"/>
                      </w:pPr>
                    </w:p>
                  </w:txbxContent>
                </v:textbox>
              </v:shape>
            </w:pict>
          </mc:Fallback>
        </mc:AlternateContent>
      </w:r>
      <w:r w:rsidR="00801DF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D66B0C" wp14:editId="6F8A7B7D">
                <wp:simplePos x="0" y="0"/>
                <wp:positionH relativeFrom="column">
                  <wp:posOffset>3200400</wp:posOffset>
                </wp:positionH>
                <wp:positionV relativeFrom="paragraph">
                  <wp:posOffset>-1047751</wp:posOffset>
                </wp:positionV>
                <wp:extent cx="3905250" cy="1228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1D74" w14:textId="3A13519F" w:rsidR="00C01FE4" w:rsidRDefault="00C01FE4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Mishicot High School </w:t>
                            </w:r>
                          </w:p>
                          <w:p w14:paraId="24C9C74E" w14:textId="6816499F" w:rsidR="00C01FE4" w:rsidRPr="00DB4559" w:rsidRDefault="00C01FE4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100"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>Plant Science</w:t>
                            </w:r>
                          </w:p>
                          <w:p w14:paraId="6BEFBED8" w14:textId="77777777" w:rsidR="00C01FE4" w:rsidRPr="00AE3717" w:rsidRDefault="00C01FE4" w:rsidP="00801DFE">
                            <w:pPr>
                              <w:pStyle w:val="BasicParagraph"/>
                              <w:spacing w:after="181" w:line="240" w:lineRule="auto"/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  <w:t>Agriculture, Food &amp; Natural Resources Career Cluster</w:t>
                            </w:r>
                          </w:p>
                          <w:p w14:paraId="6779578E" w14:textId="77777777" w:rsidR="00C01FE4" w:rsidRPr="00DB4559" w:rsidRDefault="00C01FE4" w:rsidP="00423219">
                            <w:pPr>
                              <w:pStyle w:val="BasicParagraph"/>
                              <w:spacing w:after="152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3520E2CA" w14:textId="77777777" w:rsidR="00C01FE4" w:rsidRDefault="00C01FE4" w:rsidP="00C833AB">
                            <w:pPr>
                              <w:pStyle w:val="BasicParagraph"/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49A9310E" w14:textId="77777777" w:rsidR="00C01FE4" w:rsidRDefault="00C01FE4" w:rsidP="00C833AB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7ACBBF79" w14:textId="77777777" w:rsidR="00C01FE4" w:rsidRDefault="00C01FE4" w:rsidP="00C8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6B0C" id="Text Box 2" o:spid="_x0000_s1029" type="#_x0000_t202" style="position:absolute;margin-left:252pt;margin-top:-82.5pt;width:307.5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" filled="f" stroked="f">
                <v:textbox>
                  <w:txbxContent>
                    <w:p w14:paraId="3F6F1D74" w14:textId="3A13519F" w:rsidR="00C01FE4" w:rsidRDefault="00C01FE4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Mishicot High School </w:t>
                      </w:r>
                    </w:p>
                    <w:p w14:paraId="24C9C74E" w14:textId="6816499F" w:rsidR="00C01FE4" w:rsidRPr="00DB4559" w:rsidRDefault="00C01FE4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100"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>Plant Science</w:t>
                      </w:r>
                    </w:p>
                    <w:p w14:paraId="6BEFBED8" w14:textId="77777777" w:rsidR="00C01FE4" w:rsidRPr="00AE3717" w:rsidRDefault="00C01FE4" w:rsidP="00801DFE">
                      <w:pPr>
                        <w:pStyle w:val="BasicParagraph"/>
                        <w:spacing w:after="181" w:line="240" w:lineRule="auto"/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  <w:t>Agriculture, Food &amp; Natural Resources Career Cluster</w:t>
                      </w:r>
                    </w:p>
                    <w:p w14:paraId="6779578E" w14:textId="77777777" w:rsidR="00C01FE4" w:rsidRPr="00DB4559" w:rsidRDefault="00C01FE4" w:rsidP="00423219">
                      <w:pPr>
                        <w:pStyle w:val="BasicParagraph"/>
                        <w:spacing w:after="152"/>
                        <w:rPr>
                          <w:rFonts w:ascii="Myriad Pro" w:hAnsi="Myriad Pro" w:cs="MuseoSans-100Italic"/>
                          <w:i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3520E2CA" w14:textId="77777777" w:rsidR="00C01FE4" w:rsidRDefault="00C01FE4" w:rsidP="00C833AB">
                      <w:pPr>
                        <w:pStyle w:val="BasicParagraph"/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49A9310E" w14:textId="77777777" w:rsidR="00C01FE4" w:rsidRDefault="00C01FE4" w:rsidP="00C833AB">
                      <w:pPr>
                        <w:pStyle w:val="BasicParagraph"/>
                        <w:tabs>
                          <w:tab w:val="left" w:pos="360"/>
                        </w:tabs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7ACBBF79" w14:textId="77777777" w:rsidR="00C01FE4" w:rsidRDefault="00C01FE4" w:rsidP="00C833AB"/>
                  </w:txbxContent>
                </v:textbox>
              </v:shape>
            </w:pict>
          </mc:Fallback>
        </mc:AlternateContent>
      </w:r>
    </w:p>
    <w:p w14:paraId="2A2E96D9" w14:textId="16FD02ED" w:rsidR="00DA70D8" w:rsidRDefault="00EB04CD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509444" wp14:editId="739C7861">
                <wp:simplePos x="0" y="0"/>
                <wp:positionH relativeFrom="column">
                  <wp:posOffset>2494915</wp:posOffset>
                </wp:positionH>
                <wp:positionV relativeFrom="paragraph">
                  <wp:posOffset>95250</wp:posOffset>
                </wp:positionV>
                <wp:extent cx="2400300" cy="71723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C94A3" w14:textId="51917C79" w:rsidR="00C01FE4" w:rsidRPr="00EE5F0B" w:rsidRDefault="00C01FE4" w:rsidP="003412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A bright f</w:t>
                            </w:r>
                            <w:r w:rsidR="00EB04CD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uture in youth apprenticeships </w:t>
                            </w:r>
                            <w:r w:rsidR="0008776A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br/>
                            </w:r>
                            <w:r w:rsidR="0008776A">
                              <w:rPr>
                                <w:rFonts w:ascii="Myriad Pro" w:hAnsi="Myriad Pro" w:cs="MuseoSans-500"/>
                                <w:caps/>
                                <w:noProof/>
                                <w:color w:val="8FD2DD"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6C3C3F74" wp14:editId="3C545B66">
                                  <wp:extent cx="1956958" cy="2212340"/>
                                  <wp:effectExtent l="5398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2 (3).jpe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16" r="21127" b="12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58924" cy="221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04CD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br/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>In 2017-18, Manitowoc County invested $109,800 in the Manitowoc Count</w:t>
                            </w:r>
                            <w:r w:rsidR="00310D5D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y Youth Apprenticeship Program. 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>Learners</w:t>
                            </w:r>
                            <w:r w:rsidR="00B66B1E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 choose to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 apply </w:t>
                            </w:r>
                            <w:r w:rsidR="001C2ABD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>participate in the rigorous</w:t>
                            </w:r>
                            <w:r w:rsidR="00341252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 one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>to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>two</w:t>
                            </w:r>
                            <w:r w:rsidR="009423C6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>-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2"/>
                              </w:rPr>
                              <w:t xml:space="preserve">year program starting their junior or senior year. The apprenticeship program 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>combines academic and technical classroom instruction with paid on-the-job training</w:t>
                            </w:r>
                            <w:r w:rsidR="00341252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>. Learners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work at least 450 hours a year</w:t>
                            </w:r>
                            <w:r w:rsidR="00341252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and receive a quarterly employer evaluation to ensure </w:t>
                            </w:r>
                            <w:r w:rsidR="00FC6524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that </w:t>
                            </w:r>
                            <w:r w:rsidR="00341252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the competencies are being met. </w:t>
                            </w:r>
                            <w:r w:rsidR="00EB04CD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>Currently</w:t>
                            </w:r>
                            <w:r w:rsidR="00F07D41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>,</w:t>
                            </w:r>
                            <w:r w:rsidR="00EB04CD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learners in the plant science program participate in apprenticeships focused on agronomy and horticulture</w:t>
                            </w:r>
                            <w:r w:rsidR="002D684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with local businesses</w:t>
                            </w:r>
                            <w:r w:rsidR="00EB04CD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="00101390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6A2F039B" w14:textId="5561217F" w:rsidR="00EB04CD" w:rsidRPr="00EE5F0B" w:rsidRDefault="00A75240" w:rsidP="00801D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>In</w:t>
                            </w:r>
                            <w:r w:rsidR="00EB04CD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the future, the</w:t>
                            </w:r>
                            <w:r w:rsid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plant science</w:t>
                            </w:r>
                            <w:r w:rsidR="00EB04CD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 program hopes to expand learner </w:t>
                            </w:r>
                            <w:r w:rsid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and employer </w:t>
                            </w:r>
                            <w:r w:rsidR="00EB04CD" w:rsidRPr="00EE5F0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0"/>
                              </w:rPr>
                              <w:t xml:space="preserve">participation in this work-based learning opportunity. </w:t>
                            </w:r>
                          </w:p>
                          <w:p w14:paraId="43BF21D5" w14:textId="77777777" w:rsidR="00C01FE4" w:rsidRDefault="00C01FE4" w:rsidP="004D2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9444" id="Text Box 22" o:spid="_x0000_s1030" type="#_x0000_t202" style="position:absolute;margin-left:196.45pt;margin-top:7.5pt;width:189pt;height:56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" filled="f" stroked="f">
                <v:textbox>
                  <w:txbxContent>
                    <w:p w14:paraId="5D5C94A3" w14:textId="51917C79" w:rsidR="00C01FE4" w:rsidRPr="00EE5F0B" w:rsidRDefault="00C01FE4" w:rsidP="003412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A bright f</w:t>
                      </w:r>
                      <w:r w:rsidR="00EB04CD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uture in youth apprenticeships </w:t>
                      </w:r>
                      <w:r w:rsidR="0008776A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br/>
                      </w:r>
                      <w:r w:rsidR="0008776A">
                        <w:rPr>
                          <w:rFonts w:ascii="Myriad Pro" w:hAnsi="Myriad Pro" w:cs="MuseoSans-500"/>
                          <w:caps/>
                          <w:noProof/>
                          <w:color w:val="8FD2DD"/>
                          <w:sz w:val="22"/>
                          <w:szCs w:val="20"/>
                        </w:rPr>
                        <w:drawing>
                          <wp:inline distT="0" distB="0" distL="0" distR="0" wp14:anchorId="6C3C3F74" wp14:editId="3C545B66">
                            <wp:extent cx="1956958" cy="2212340"/>
                            <wp:effectExtent l="5398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2 (3).jpe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16" r="21127" b="12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58924" cy="2214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04CD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br/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>In 2017-18, Manitowoc County invested $109,800 in the Manitowoc Count</w:t>
                      </w:r>
                      <w:r w:rsidR="00310D5D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y Youth Apprenticeship Program. 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>Learners</w:t>
                      </w:r>
                      <w:r w:rsidR="00B66B1E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 choose to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 apply </w:t>
                      </w:r>
                      <w:r w:rsidR="001C2ABD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to 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>participate in the rigorous</w:t>
                      </w:r>
                      <w:r w:rsidR="00341252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 one</w:t>
                      </w:r>
                      <w:r w:rsidR="009423C6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- 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>to</w:t>
                      </w:r>
                      <w:r w:rsidR="009423C6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>two</w:t>
                      </w:r>
                      <w:r w:rsidR="009423C6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>-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2"/>
                        </w:rPr>
                        <w:t xml:space="preserve">year program starting their junior or senior year. The apprenticeship program 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>combines academic and technical classroom instruction with paid on-the-job training</w:t>
                      </w:r>
                      <w:r w:rsidR="00341252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>. Learners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work at least 450 hours a year</w:t>
                      </w:r>
                      <w:r w:rsidR="00341252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and receive a quarterly employer evaluation to ensure </w:t>
                      </w:r>
                      <w:r w:rsidR="00FC6524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that </w:t>
                      </w:r>
                      <w:r w:rsidR="00341252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the competencies are being met. </w:t>
                      </w:r>
                      <w:r w:rsidR="00EB04CD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>Currently</w:t>
                      </w:r>
                      <w:r w:rsidR="00F07D41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>,</w:t>
                      </w:r>
                      <w:r w:rsidR="00EB04CD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learners in the plant science program participate in apprenticeships focused on agronomy and horticulture</w:t>
                      </w:r>
                      <w:r w:rsidR="002D684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with local businesses</w:t>
                      </w:r>
                      <w:r w:rsidR="00EB04CD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. </w:t>
                      </w:r>
                      <w:r w:rsidR="00101390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6A2F039B" w14:textId="5561217F" w:rsidR="00EB04CD" w:rsidRPr="00EE5F0B" w:rsidRDefault="00A75240" w:rsidP="00801D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yriad Pro" w:hAnsi="Myriad Pro" w:cs="MuseoSans-100"/>
                          <w:color w:val="595959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>In</w:t>
                      </w:r>
                      <w:r w:rsidR="00EB04CD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the future, the</w:t>
                      </w:r>
                      <w:r w:rsid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plant science</w:t>
                      </w:r>
                      <w:r w:rsidR="00EB04CD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 program hopes to expand learner </w:t>
                      </w:r>
                      <w:r w:rsid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and employer </w:t>
                      </w:r>
                      <w:r w:rsidR="00EB04CD" w:rsidRPr="00EE5F0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0"/>
                        </w:rPr>
                        <w:t xml:space="preserve">participation in this work-based learning opportunity. </w:t>
                      </w:r>
                    </w:p>
                    <w:p w14:paraId="43BF21D5" w14:textId="77777777" w:rsidR="00C01FE4" w:rsidRDefault="00C01FE4" w:rsidP="004D236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32CF5E" wp14:editId="54C319CC">
                <wp:simplePos x="0" y="0"/>
                <wp:positionH relativeFrom="column">
                  <wp:posOffset>-78740</wp:posOffset>
                </wp:positionH>
                <wp:positionV relativeFrom="paragraph">
                  <wp:posOffset>106680</wp:posOffset>
                </wp:positionV>
                <wp:extent cx="2400300" cy="8372475"/>
                <wp:effectExtent l="0" t="0" r="0" b="952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37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4A084" w14:textId="4C7E36AC" w:rsidR="00C01FE4" w:rsidRPr="0008776A" w:rsidRDefault="00C01FE4" w:rsidP="00BF408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Hands-on Learning with </w:t>
                            </w:r>
                            <w:r w:rsidR="002D684B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FFA</w:t>
                            </w:r>
                            <w:r w:rsidR="0008776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br/>
                            </w:r>
                            <w:r w:rsidR="0008776A">
                              <w:rPr>
                                <w:rFonts w:ascii="Myriad Pro" w:hAnsi="Myriad Pro" w:cs="MuseoSans-100"/>
                                <w:noProof/>
                                <w:color w:val="4C4C4C"/>
                                <w:spacing w:val="-4"/>
                                <w:sz w:val="22"/>
                                <w:szCs w:val="21"/>
                              </w:rPr>
                              <w:drawing>
                                <wp:inline distT="0" distB="0" distL="0" distR="0" wp14:anchorId="51C16E95" wp14:editId="743B6864">
                                  <wp:extent cx="1882523" cy="2218022"/>
                                  <wp:effectExtent l="3810" t="0" r="762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3 (1).jpe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23" t="-94" r="3286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83776" cy="2219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408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1"/>
                              </w:rPr>
                              <w:br/>
                            </w:r>
                            <w:r w:rsidR="000344FE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There are a total of 116 </w:t>
                            </w:r>
                            <w:r w:rsidRPr="0008776A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learners </w:t>
                            </w:r>
                            <w:r w:rsidR="000344FE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>participating in the</w:t>
                            </w:r>
                            <w:r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National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>FFA</w:t>
                            </w:r>
                            <w:r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. FFA is a </w:t>
                            </w:r>
                            <w:r w:rsidR="000D61BE" w:rsidRPr="0008776A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>Career Technical Student Organization</w:t>
                            </w:r>
                            <w:r w:rsidR="009423C6" w:rsidRPr="0008776A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D61BE" w:rsidRPr="0008776A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>(CTSO)</w:t>
                            </w:r>
                            <w:r w:rsidR="002D684B">
                              <w:rPr>
                                <w:rFonts w:ascii="Myriad Pro" w:hAnsi="Myriad Pro" w:cs="MuseoSans-100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that provides opportunities for</w:t>
                            </w:r>
                            <w:r w:rsidR="000D61BE"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learners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>to engage in</w:t>
                            </w:r>
                            <w:r w:rsidR="000D61BE"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hands-on learning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and gain </w:t>
                            </w:r>
                            <w:r w:rsidR="000D61BE"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experiences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>through</w:t>
                            </w:r>
                            <w:r w:rsidR="002D684B"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D61BE" w:rsidRPr="0008776A">
                              <w:rPr>
                                <w:rFonts w:ascii="Myriad Pro" w:hAnsi="Myriad Pro" w:cstheme="majorHAnsi"/>
                                <w:color w:val="595959"/>
                                <w:spacing w:val="-4"/>
                                <w:sz w:val="22"/>
                                <w:szCs w:val="21"/>
                              </w:rPr>
                              <w:t xml:space="preserve">leadership positions. </w:t>
                            </w:r>
                          </w:p>
                          <w:p w14:paraId="647EB74D" w14:textId="588A6BC8" w:rsidR="00C01FE4" w:rsidRDefault="000D61BE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The local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chapter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launched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 floral business 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 which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learners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assemble and sell </w:t>
                            </w:r>
                            <w:r w:rsidRP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boutonniere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s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and corsages for high school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dances and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create floral arrangements for high school performances. They also give back to the community through food drives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, including donating 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to the community </w:t>
                            </w:r>
                            <w:r w:rsidR="002D684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fruit they grow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 their own orchard. </w:t>
                            </w:r>
                          </w:p>
                          <w:p w14:paraId="6C4AEC85" w14:textId="12DC62EB" w:rsidR="00C01FE4" w:rsidRDefault="002D684B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Through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FFA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D280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also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play a vital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role in promoting the agriculture program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, giving middle school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presentations 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and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0139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even creat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ing</w:t>
                            </w:r>
                            <w:r w:rsidR="0010139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an agriculture club for elementary school learners</w:t>
                            </w:r>
                            <w:r w:rsidR="00E97B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  <w:p w14:paraId="1160AB92" w14:textId="5155AD86" w:rsidR="00C01FE4" w:rsidRPr="00F51EE0" w:rsidRDefault="002D684B" w:rsidP="006D4DE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The program of study benefits from </w:t>
                            </w:r>
                            <w:r w:rsidR="00942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more than 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200 alumni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who</w:t>
                            </w:r>
                            <w:r w:rsidR="000D61B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provid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 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financial and educational support to </w:t>
                            </w:r>
                            <w:r w:rsidR="00BF408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</w:t>
                            </w:r>
                            <w:r w:rsidR="00C01F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 </w:t>
                            </w:r>
                          </w:p>
                          <w:p w14:paraId="44A2C041" w14:textId="77777777" w:rsidR="00C01FE4" w:rsidRPr="00F51EE0" w:rsidRDefault="00C01FE4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  <w:r w:rsidRPr="00F51EE0"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  <w:br/>
                            </w:r>
                          </w:p>
                          <w:p w14:paraId="32B64AA4" w14:textId="77777777" w:rsidR="00C01FE4" w:rsidRPr="00F51EE0" w:rsidRDefault="00C01FE4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165A44EE" w14:textId="77777777" w:rsidR="00C01FE4" w:rsidRPr="00BF458C" w:rsidRDefault="00C01FE4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20131FA7" w14:textId="77777777" w:rsidR="00C01FE4" w:rsidRDefault="00C01FE4" w:rsidP="000D3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CF5E" id="Text Box 21" o:spid="_x0000_s1031" type="#_x0000_t202" style="position:absolute;margin-left:-6.2pt;margin-top:8.4pt;width:189pt;height:6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" filled="f" stroked="f">
                <v:textbox>
                  <w:txbxContent>
                    <w:p w14:paraId="18B4A084" w14:textId="4C7E36AC" w:rsidR="00C01FE4" w:rsidRPr="0008776A" w:rsidRDefault="00C01FE4" w:rsidP="00BF408B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Hands-on Learning with </w:t>
                      </w:r>
                      <w:r w:rsidR="002D684B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FFA</w:t>
                      </w:r>
                      <w:r w:rsidR="0008776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br/>
                      </w:r>
                      <w:r w:rsidR="0008776A">
                        <w:rPr>
                          <w:rFonts w:ascii="Myriad Pro" w:hAnsi="Myriad Pro" w:cs="MuseoSans-100"/>
                          <w:noProof/>
                          <w:color w:val="4C4C4C"/>
                          <w:spacing w:val="-4"/>
                          <w:sz w:val="22"/>
                          <w:szCs w:val="21"/>
                        </w:rPr>
                        <w:drawing>
                          <wp:inline distT="0" distB="0" distL="0" distR="0" wp14:anchorId="51C16E95" wp14:editId="743B6864">
                            <wp:extent cx="1882523" cy="2218022"/>
                            <wp:effectExtent l="3810" t="0" r="762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3 (1).jpe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23" t="-94" r="32863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83776" cy="22194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408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1"/>
                        </w:rPr>
                        <w:br/>
                      </w:r>
                      <w:r w:rsidR="000344FE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There are a total of 116 </w:t>
                      </w:r>
                      <w:r w:rsidRPr="0008776A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learners </w:t>
                      </w:r>
                      <w:r w:rsidR="000344FE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>participating in the</w:t>
                      </w:r>
                      <w:r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National </w:t>
                      </w:r>
                      <w:r w:rsidR="002D684B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>FFA</w:t>
                      </w:r>
                      <w:r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. FFA is a </w:t>
                      </w:r>
                      <w:r w:rsidR="000D61BE" w:rsidRPr="0008776A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>Career Technical Student Organization</w:t>
                      </w:r>
                      <w:r w:rsidR="009423C6" w:rsidRPr="0008776A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0D61BE" w:rsidRPr="0008776A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>(CTSO)</w:t>
                      </w:r>
                      <w:r w:rsidR="002D684B">
                        <w:rPr>
                          <w:rFonts w:ascii="Myriad Pro" w:hAnsi="Myriad Pro" w:cs="MuseoSans-100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that provides opportunities for</w:t>
                      </w:r>
                      <w:r w:rsidR="000D61BE"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learners </w:t>
                      </w:r>
                      <w:r w:rsidR="002D684B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>to engage in</w:t>
                      </w:r>
                      <w:r w:rsidR="000D61BE"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hands-on learning</w:t>
                      </w:r>
                      <w:r w:rsidR="002D684B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and gain </w:t>
                      </w:r>
                      <w:r w:rsidR="000D61BE"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experiences </w:t>
                      </w:r>
                      <w:r w:rsidR="002D684B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>through</w:t>
                      </w:r>
                      <w:r w:rsidR="002D684B"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0D61BE" w:rsidRPr="0008776A">
                        <w:rPr>
                          <w:rFonts w:ascii="Myriad Pro" w:hAnsi="Myriad Pro" w:cstheme="majorHAnsi"/>
                          <w:color w:val="595959"/>
                          <w:spacing w:val="-4"/>
                          <w:sz w:val="22"/>
                          <w:szCs w:val="21"/>
                        </w:rPr>
                        <w:t xml:space="preserve">leadership positions. </w:t>
                      </w:r>
                    </w:p>
                    <w:p w14:paraId="647EB74D" w14:textId="588A6BC8" w:rsidR="00C01FE4" w:rsidRDefault="000D61BE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The local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chapter </w:t>
                      </w:r>
                      <w:r w:rsidR="002D684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launched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 floral business 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 which </w:t>
                      </w:r>
                      <w:r w:rsidR="002D684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learners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assemble and sell </w:t>
                      </w:r>
                      <w:r w:rsidRPr="000D61B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boutonniere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s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and corsages for high school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dances and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create floral arrangements for high school performances. They also give back to the community through food drives</w:t>
                      </w:r>
                      <w:r w:rsidR="002D684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, including donating 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to the community </w:t>
                      </w:r>
                      <w:r w:rsidR="002D684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fruit they grow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 their own orchard. </w:t>
                      </w:r>
                    </w:p>
                    <w:p w14:paraId="6C4AEC85" w14:textId="12DC62EB" w:rsidR="00C01FE4" w:rsidRDefault="002D684B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Through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FFA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BD280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also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play a vital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role in promoting the agriculture program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, giving middle school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presentations 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and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10139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even creat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ing</w:t>
                      </w:r>
                      <w:r w:rsidR="0010139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an agriculture club for elementary school learners</w:t>
                      </w:r>
                      <w:r w:rsidR="00E97B9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.</w:t>
                      </w:r>
                    </w:p>
                    <w:p w14:paraId="1160AB92" w14:textId="5155AD86" w:rsidR="00C01FE4" w:rsidRPr="00F51EE0" w:rsidRDefault="002D684B" w:rsidP="006D4DEB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The program of study benefits from </w:t>
                      </w:r>
                      <w:r w:rsidR="009423C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more than 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200 alumni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who</w:t>
                      </w:r>
                      <w:r w:rsidR="000D61B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provid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 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financial and educational support to </w:t>
                      </w:r>
                      <w:r w:rsidR="00BF408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</w:t>
                      </w:r>
                      <w:r w:rsidR="00C01F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 </w:t>
                      </w:r>
                    </w:p>
                    <w:p w14:paraId="44A2C041" w14:textId="77777777" w:rsidR="00C01FE4" w:rsidRPr="00F51EE0" w:rsidRDefault="00C01FE4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  <w:r w:rsidRPr="00F51EE0"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  <w:br/>
                      </w:r>
                    </w:p>
                    <w:p w14:paraId="32B64AA4" w14:textId="77777777" w:rsidR="00C01FE4" w:rsidRPr="00F51EE0" w:rsidRDefault="00C01FE4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165A44EE" w14:textId="77777777" w:rsidR="00C01FE4" w:rsidRPr="00BF458C" w:rsidRDefault="00C01FE4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20131FA7" w14:textId="77777777" w:rsidR="00C01FE4" w:rsidRDefault="00C01FE4" w:rsidP="000D3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F3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4C45B4" wp14:editId="5BC18AFD">
                <wp:simplePos x="0" y="0"/>
                <wp:positionH relativeFrom="column">
                  <wp:posOffset>5537835</wp:posOffset>
                </wp:positionH>
                <wp:positionV relativeFrom="paragraph">
                  <wp:posOffset>0</wp:posOffset>
                </wp:positionV>
                <wp:extent cx="1371600" cy="967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CBB9C" w14:textId="77777777" w:rsidR="00C01FE4" w:rsidRPr="00423219" w:rsidRDefault="00C01FE4" w:rsidP="00EE6F3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BABB8"/>
                                <w:sz w:val="37"/>
                                <w:szCs w:val="37"/>
                              </w:rPr>
                            </w:pPr>
                            <w:r w:rsidRPr="00423219">
                              <w:rPr>
                                <w:rFonts w:ascii="Myriad Pro" w:hAnsi="Myriad Pro" w:cs="MuseoSans-900"/>
                                <w:b/>
                                <w:color w:val="1BABB8"/>
                                <w:spacing w:val="-2"/>
                                <w:sz w:val="37"/>
                                <w:szCs w:val="37"/>
                              </w:rPr>
                              <w:t>Success by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45B4" id="Text Box 12" o:spid="_x0000_s1032" type="#_x0000_t202" style="position:absolute;margin-left:436.05pt;margin-top:0;width:108pt;height:7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" filled="f" stroked="f">
                <v:textbox>
                  <w:txbxContent>
                    <w:p w14:paraId="69ACBB9C" w14:textId="77777777" w:rsidR="00C01FE4" w:rsidRPr="00423219" w:rsidRDefault="00C01FE4" w:rsidP="00EE6F3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1BABB8"/>
                          <w:sz w:val="37"/>
                          <w:szCs w:val="37"/>
                        </w:rPr>
                      </w:pPr>
                      <w:r w:rsidRPr="00423219">
                        <w:rPr>
                          <w:rFonts w:ascii="Myriad Pro" w:hAnsi="Myriad Pro" w:cs="MuseoSans-900"/>
                          <w:b/>
                          <w:color w:val="1BABB8"/>
                          <w:spacing w:val="-2"/>
                          <w:sz w:val="37"/>
                          <w:szCs w:val="37"/>
                        </w:rPr>
                        <w:t>Success by the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36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A6D21D" wp14:editId="2AFDEA9F">
                <wp:simplePos x="0" y="0"/>
                <wp:positionH relativeFrom="column">
                  <wp:posOffset>-76200</wp:posOffset>
                </wp:positionH>
                <wp:positionV relativeFrom="paragraph">
                  <wp:posOffset>-184150</wp:posOffset>
                </wp:positionV>
                <wp:extent cx="4851400" cy="406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22DD7" w14:textId="77777777" w:rsidR="00C01FE4" w:rsidRDefault="00C01FE4" w:rsidP="004D236B"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Mishicot</w:t>
                            </w:r>
                            <w:r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High School</w:t>
                            </w:r>
                            <w:r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D21D" id="Text Box 23" o:spid="_x0000_s1033" type="#_x0000_t202" style="position:absolute;margin-left:-6pt;margin-top:-14.5pt;width:382pt;height:3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MCrAIAAKw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" filled="f" stroked="f">
                <v:textbox>
                  <w:txbxContent>
                    <w:p w14:paraId="5F422DD7" w14:textId="77777777" w:rsidR="00C01FE4" w:rsidRDefault="00C01FE4" w:rsidP="004D236B"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Mishicot</w:t>
                      </w:r>
                      <w:r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 High School</w:t>
                      </w:r>
                      <w:r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85DDA59" w14:textId="5F1F6E07" w:rsidR="00D130D0" w:rsidRPr="004007FF" w:rsidRDefault="00083E6A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4C2DC03A" wp14:editId="3CE79696">
            <wp:simplePos x="0" y="0"/>
            <wp:positionH relativeFrom="column">
              <wp:posOffset>5770880</wp:posOffset>
            </wp:positionH>
            <wp:positionV relativeFrom="paragraph">
              <wp:posOffset>2533015</wp:posOffset>
            </wp:positionV>
            <wp:extent cx="980440" cy="6616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F8C104" wp14:editId="53CCD94F">
                <wp:simplePos x="0" y="0"/>
                <wp:positionH relativeFrom="column">
                  <wp:posOffset>5657215</wp:posOffset>
                </wp:positionH>
                <wp:positionV relativeFrom="paragraph">
                  <wp:posOffset>3355340</wp:posOffset>
                </wp:positionV>
                <wp:extent cx="1155700" cy="9525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26C83F0" w14:textId="77777777" w:rsidR="00C01FE4" w:rsidRPr="00423219" w:rsidRDefault="00C01FE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t xml:space="preserve">Participated in 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br/>
                              <w:t>Work-</w:t>
                            </w:r>
                            <w:r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t>ased Learning</w:t>
                            </w:r>
                          </w:p>
                          <w:p w14:paraId="480E8EFD" w14:textId="77777777" w:rsidR="00C01FE4" w:rsidRDefault="00C01FE4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C104" id="Text Box 28" o:spid="_x0000_s1034" type="#_x0000_t202" style="position:absolute;margin-left:445.45pt;margin-top:264.2pt;width:91pt;height: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" filled="f" stroked="f">
                <v:textbox>
                  <w:txbxContent>
                    <w:p w14:paraId="726C83F0" w14:textId="77777777" w:rsidR="00C01FE4" w:rsidRPr="00423219" w:rsidRDefault="00C01FE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423219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t xml:space="preserve">Participated in </w:t>
                      </w:r>
                      <w:r w:rsidRPr="00423219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br/>
                        <w:t>Work-</w:t>
                      </w:r>
                      <w:r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t>B</w:t>
                      </w:r>
                      <w:r w:rsidRPr="00423219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t>ased Learning</w:t>
                      </w:r>
                    </w:p>
                    <w:p w14:paraId="480E8EFD" w14:textId="77777777" w:rsidR="00C01FE4" w:rsidRDefault="00C01FE4" w:rsidP="00DF5AC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95085CA" wp14:editId="4597D0B6">
                <wp:simplePos x="0" y="0"/>
                <wp:positionH relativeFrom="column">
                  <wp:posOffset>5656580</wp:posOffset>
                </wp:positionH>
                <wp:positionV relativeFrom="paragraph">
                  <wp:posOffset>936625</wp:posOffset>
                </wp:positionV>
                <wp:extent cx="1155700" cy="14300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430020"/>
                          <a:chOff x="0" y="0"/>
                          <a:chExt cx="1155700" cy="1430020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477520"/>
                            <a:ext cx="1155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txbx>
                          <w:txbxContent>
                            <w:p w14:paraId="4FFDFDFB" w14:textId="77777777" w:rsidR="00C01FE4" w:rsidRPr="00423219" w:rsidRDefault="00C01FE4" w:rsidP="00DF5AC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70" w:line="288" w:lineRule="auto"/>
                                <w:jc w:val="center"/>
                                <w:textAlignment w:val="center"/>
                                <w:rPr>
                                  <w:rFonts w:ascii="Myriad Pro" w:hAnsi="Myriad Pro" w:cs="MuseoSans-100"/>
                                  <w:color w:val="6D6E70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yriad Pro" w:hAnsi="Myriad Pro" w:cs="MuseoSans-900"/>
                                  <w:color w:val="00ABBC"/>
                                  <w:spacing w:val="-4"/>
                                  <w:sz w:val="37"/>
                                  <w:szCs w:val="37"/>
                                </w:rPr>
                                <w:t>100</w:t>
                              </w:r>
                              <w:r w:rsidRPr="00423219">
                                <w:rPr>
                                  <w:rFonts w:ascii="Myriad Pro" w:hAnsi="Myriad Pro" w:cs="MuseoSans-900"/>
                                  <w:color w:val="00ABBC"/>
                                  <w:spacing w:val="-4"/>
                                  <w:sz w:val="37"/>
                                  <w:szCs w:val="37"/>
                                </w:rPr>
                                <w:t>%</w:t>
                              </w:r>
                              <w:r w:rsidRPr="00423219">
                                <w:rPr>
                                  <w:rFonts w:ascii="Myriad Pro" w:hAnsi="Myriad Pro" w:cs="MuseoSans-100"/>
                                  <w:color w:val="6D6E70"/>
                                  <w:spacing w:val="-2"/>
                                  <w:sz w:val="16"/>
                                  <w:szCs w:val="16"/>
                                </w:rPr>
                                <w:br/>
                              </w:r>
                              <w:r w:rsidRPr="00423219">
                                <w:rPr>
                                  <w:rFonts w:ascii="Myriad Pro" w:hAnsi="Myriad Pro" w:cs="MuseoSans-900"/>
                                  <w:color w:val="6D6E70"/>
                                  <w:spacing w:val="-2"/>
                                  <w:sz w:val="16"/>
                                  <w:szCs w:val="16"/>
                                </w:rPr>
                                <w:t>Graduated</w:t>
                              </w:r>
                              <w:r w:rsidRPr="00423219">
                                <w:rPr>
                                  <w:rFonts w:ascii="Myriad Pro" w:hAnsi="Myriad Pro" w:cs="MuseoSans-900"/>
                                  <w:color w:val="6D6E70"/>
                                  <w:spacing w:val="-2"/>
                                  <w:sz w:val="16"/>
                                  <w:szCs w:val="16"/>
                                </w:rPr>
                                <w:br/>
                                <w:t>High School</w:t>
                              </w:r>
                            </w:p>
                            <w:p w14:paraId="5E056351" w14:textId="77777777" w:rsidR="00C01FE4" w:rsidRDefault="00C01FE4" w:rsidP="00DF5AC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0"/>
                            <a:ext cx="887095" cy="44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085CA" id="Group 1" o:spid="_x0000_s1035" style="position:absolute;margin-left:445.4pt;margin-top:73.75pt;width:91pt;height:112.6pt;z-index:251715584" coordsize="11557,143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B4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vQAAAABSZ2h0bG9uZwAAAXk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4ODNjOGRhZC1kYWIwLTQwNjctYjIzZC03MmZkMjA1YTZmODki&#10;IHN0RXZ0OndoZW49IjIwMTctMDMtMzFUMTY6NTA6MDQtMDQ6MDAiIHN0RXZ0OnNvZnR3YXJlQWdl&#10;bnQ9IkFkb2JlIFBob3Rvc2hvcCBDQyAyMDE3IChNYWNpbnRvc2g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AvQF5AwERAAIRAQMR&#10;Af/dAAQAM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d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N3b3vp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d3b3vp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bd2976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">
                <v:shape id="Text Box 29" o:spid="_x0000_s1036" type="#_x0000_t202" style="position:absolute;top:4775;width:11557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4FFDFDFB" w14:textId="77777777" w:rsidR="00C01FE4" w:rsidRPr="00423219" w:rsidRDefault="00C01FE4" w:rsidP="00DF5AC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70" w:line="288" w:lineRule="auto"/>
                          <w:jc w:val="center"/>
                          <w:textAlignment w:val="center"/>
                          <w:rPr>
                            <w:rFonts w:ascii="Myriad Pro" w:hAnsi="Myriad Pro" w:cs="MuseoSans-100"/>
                            <w:color w:val="6D6E70"/>
                            <w:spacing w:val="-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yriad Pro" w:hAnsi="Myriad Pro" w:cs="MuseoSans-900"/>
                            <w:color w:val="00ABBC"/>
                            <w:spacing w:val="-4"/>
                            <w:sz w:val="37"/>
                            <w:szCs w:val="37"/>
                          </w:rPr>
                          <w:t>100</w:t>
                        </w:r>
                        <w:r w:rsidRPr="00423219">
                          <w:rPr>
                            <w:rFonts w:ascii="Myriad Pro" w:hAnsi="Myriad Pro" w:cs="MuseoSans-900"/>
                            <w:color w:val="00ABBC"/>
                            <w:spacing w:val="-4"/>
                            <w:sz w:val="37"/>
                            <w:szCs w:val="37"/>
                          </w:rPr>
                          <w:t>%</w:t>
                        </w:r>
                        <w:r w:rsidRPr="00423219">
                          <w:rPr>
                            <w:rFonts w:ascii="Myriad Pro" w:hAnsi="Myriad Pro" w:cs="MuseoSans-100"/>
                            <w:color w:val="6D6E70"/>
                            <w:spacing w:val="-2"/>
                            <w:sz w:val="16"/>
                            <w:szCs w:val="16"/>
                          </w:rPr>
                          <w:br/>
                        </w:r>
                        <w:r w:rsidRPr="00423219">
                          <w:rPr>
                            <w:rFonts w:ascii="Myriad Pro" w:hAnsi="Myriad Pro" w:cs="MuseoSans-900"/>
                            <w:color w:val="6D6E70"/>
                            <w:spacing w:val="-2"/>
                            <w:sz w:val="16"/>
                            <w:szCs w:val="16"/>
                          </w:rPr>
                          <w:t>Graduated</w:t>
                        </w:r>
                        <w:r w:rsidRPr="00423219">
                          <w:rPr>
                            <w:rFonts w:ascii="Myriad Pro" w:hAnsi="Myriad Pro" w:cs="MuseoSans-900"/>
                            <w:color w:val="6D6E70"/>
                            <w:spacing w:val="-2"/>
                            <w:sz w:val="16"/>
                            <w:szCs w:val="16"/>
                          </w:rPr>
                          <w:br/>
                          <w:t>High School</w:t>
                        </w:r>
                      </w:p>
                      <w:p w14:paraId="5E056351" w14:textId="77777777" w:rsidR="00C01FE4" w:rsidRDefault="00C01FE4" w:rsidP="00DF5AC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7" type="#_x0000_t75" style="position:absolute;left:1066;width:8871;height: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PjvFAAAA2wAAAA8AAABkcnMvZG93bnJldi54bWxEj09rwkAUxO8Fv8PyBG91o5ao0VVC0CKU&#10;Fvxz8fbIPpNg9m3Irpr207uFQo/DzPyGWa47U4s7ta6yrGA0jEAQ51ZXXCg4HbevMxDOI2usLZOC&#10;b3KwXvVelpho++A93Q++EAHCLkEFpfdNIqXLSzLohrYhDt7FtgZ9kG0hdYuPADe1HEdRLA1WHBZK&#10;bCgrKb8ebkbBvP6KN59v/iN9n6bn7EfG2XiLSg36XboA4anz/+G/9k4rmMzh90v4AX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T47xQAAANs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371AE1" wp14:editId="5EC4B823">
                <wp:simplePos x="0" y="0"/>
                <wp:positionH relativeFrom="column">
                  <wp:posOffset>2491740</wp:posOffset>
                </wp:positionH>
                <wp:positionV relativeFrom="paragraph">
                  <wp:posOffset>6618605</wp:posOffset>
                </wp:positionV>
                <wp:extent cx="2682240" cy="18669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A25AA" w14:textId="1B88D721" w:rsidR="00C01FE4" w:rsidRPr="004D236B" w:rsidRDefault="00AF722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students are becoming life-long learners</w:t>
                            </w:r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are passionate abo</w:t>
                            </w:r>
                            <w:bookmarkStart w:id="0" w:name="_GoBack"/>
                            <w:bookmarkEnd w:id="0"/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 plant science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83E6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are learning how to identify plants and will even </w:t>
                            </w:r>
                            <w:r w:rsidR="00083E6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send us a photo of a succulent they saw while attending a conference. </w:t>
                            </w:r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Seeing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their </w:t>
                            </w:r>
                            <w:r w:rsidR="00083E6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excitement for learning and overall success 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what we’</w:t>
                            </w:r>
                            <w:r w:rsidR="00083E6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most proud of.”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1684"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—</w:t>
                            </w:r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Jamie </w:t>
                            </w:r>
                            <w:proofErr w:type="spellStart"/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Propson</w:t>
                            </w:r>
                            <w:proofErr w:type="spellEnd"/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="00711684" w:rsidRP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Agriscience</w:t>
                            </w:r>
                            <w:proofErr w:type="spellEnd"/>
                            <w:r w:rsidR="00711684" w:rsidRP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Teacher</w:t>
                            </w:r>
                            <w:r w:rsidR="00083E6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711684" w:rsidRP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168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Mishicot High School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1FE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Quote   </w:t>
                            </w:r>
                          </w:p>
                          <w:p w14:paraId="7CA3D8AD" w14:textId="77777777" w:rsidR="00C01FE4" w:rsidRDefault="00C01F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1AE1" id="Text Box 25" o:spid="_x0000_s1038" type="#_x0000_t202" style="position:absolute;margin-left:196.2pt;margin-top:521.15pt;width:211.2pt;height:14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" filled="f" stroked="f">
                <v:textbox>
                  <w:txbxContent>
                    <w:p w14:paraId="689A25AA" w14:textId="1B88D721" w:rsidR="00C01FE4" w:rsidRPr="004D236B" w:rsidRDefault="00AF722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students are becoming life-long learners</w:t>
                      </w:r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are passionate abo</w:t>
                      </w:r>
                      <w:bookmarkStart w:id="1" w:name="_GoBack"/>
                      <w:bookmarkEnd w:id="1"/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 plant science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83E6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They are learning how to identify plants and will even </w:t>
                      </w:r>
                      <w:r w:rsidR="00083E6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send us a photo of a succulent they saw while attending a conference. </w:t>
                      </w:r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Seeing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their </w:t>
                      </w:r>
                      <w:r w:rsidR="00083E6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excitement for learning and overall success 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what we’</w:t>
                      </w:r>
                      <w:r w:rsidR="00083E6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most proud of.”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1684"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—</w:t>
                      </w:r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Jamie </w:t>
                      </w:r>
                      <w:proofErr w:type="spellStart"/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Propson</w:t>
                      </w:r>
                      <w:proofErr w:type="spellEnd"/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="00711684" w:rsidRP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Agriscience</w:t>
                      </w:r>
                      <w:proofErr w:type="spellEnd"/>
                      <w:r w:rsidR="00711684" w:rsidRP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Teacher</w:t>
                      </w:r>
                      <w:r w:rsidR="00083E6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711684" w:rsidRP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168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Mishicot High School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1FE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Quote   </w:t>
                      </w:r>
                    </w:p>
                    <w:p w14:paraId="7CA3D8AD" w14:textId="77777777" w:rsidR="00C01FE4" w:rsidRDefault="00C01FE4"/>
                  </w:txbxContent>
                </v:textbox>
                <w10:wrap type="square"/>
              </v:shape>
            </w:pict>
          </mc:Fallback>
        </mc:AlternateContent>
      </w:r>
      <w:r w:rsidR="00B63C55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C49DC" wp14:editId="3BD900F7">
                <wp:simplePos x="0" y="0"/>
                <wp:positionH relativeFrom="column">
                  <wp:posOffset>2473960</wp:posOffset>
                </wp:positionH>
                <wp:positionV relativeFrom="paragraph">
                  <wp:posOffset>6610350</wp:posOffset>
                </wp:positionV>
                <wp:extent cx="2667000" cy="1899920"/>
                <wp:effectExtent l="57150" t="19050" r="57150" b="81280"/>
                <wp:wrapThrough wrapText="bothSides">
                  <wp:wrapPolygon edited="0">
                    <wp:start x="-463" y="-217"/>
                    <wp:lineTo x="-309" y="22307"/>
                    <wp:lineTo x="21754" y="22307"/>
                    <wp:lineTo x="21909" y="-217"/>
                    <wp:lineTo x="-463" y="-217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99920"/>
                        </a:xfrm>
                        <a:prstGeom prst="rect">
                          <a:avLst/>
                        </a:prstGeom>
                        <a:solidFill>
                          <a:srgbClr val="8B8E9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E7EE8" id="Rectangle 24" o:spid="_x0000_s1026" style="position:absolute;margin-left:194.8pt;margin-top:520.5pt;width:210pt;height:14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" fillcolor="#8b8e98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781FFF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6ADC89F" wp14:editId="0F06CCF0">
                <wp:simplePos x="0" y="0"/>
                <wp:positionH relativeFrom="column">
                  <wp:posOffset>5143500</wp:posOffset>
                </wp:positionH>
                <wp:positionV relativeFrom="paragraph">
                  <wp:posOffset>9127490</wp:posOffset>
                </wp:positionV>
                <wp:extent cx="2044700" cy="317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CB8DA" w14:textId="77777777" w:rsidR="00C01FE4" w:rsidRPr="00423219" w:rsidRDefault="00C01FE4" w:rsidP="007B1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ata based on 2017-18</w:t>
                            </w: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school year</w:t>
                            </w:r>
                          </w:p>
                          <w:p w14:paraId="60FC50AB" w14:textId="77777777" w:rsidR="00C01FE4" w:rsidRDefault="00C01F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DC89F" id="Text Box 35" o:spid="_x0000_s1039" type="#_x0000_t202" style="position:absolute;margin-left:405pt;margin-top:718.7pt;width:161pt;height:25pt;z-index:-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JUrQ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" filled="f" stroked="f">
                <v:textbox>
                  <w:txbxContent>
                    <w:p w14:paraId="376CB8DA" w14:textId="77777777" w:rsidR="00C01FE4" w:rsidRPr="00423219" w:rsidRDefault="00C01FE4" w:rsidP="007B1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jc w:val="center"/>
                        <w:textAlignment w:val="center"/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</w:pP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ata based on 2017-18</w:t>
                      </w: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school year</w:t>
                      </w:r>
                    </w:p>
                    <w:p w14:paraId="60FC50AB" w14:textId="77777777" w:rsidR="00C01FE4" w:rsidRDefault="00C01FE4"/>
                  </w:txbxContent>
                </v:textbox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AE18BE" wp14:editId="12F0D86D">
                <wp:simplePos x="0" y="0"/>
                <wp:positionH relativeFrom="column">
                  <wp:posOffset>5655310</wp:posOffset>
                </wp:positionH>
                <wp:positionV relativeFrom="paragraph">
                  <wp:posOffset>6664325</wp:posOffset>
                </wp:positionV>
                <wp:extent cx="1155700" cy="9017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F71844D" w14:textId="7A41509C" w:rsidR="00C01FE4" w:rsidRPr="00423219" w:rsidRDefault="00C01FE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11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</w:t>
                            </w:r>
                            <w:r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="002838BB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Industry</w:t>
                            </w:r>
                            <w:r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-R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ecognized 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Credential</w:t>
                            </w:r>
                          </w:p>
                          <w:p w14:paraId="40ED6A65" w14:textId="77777777" w:rsidR="00C01FE4" w:rsidRDefault="00C01FE4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18BE" id="Text Box 33" o:spid="_x0000_s1040" type="#_x0000_t202" style="position:absolute;margin-left:445.3pt;margin-top:524.75pt;width:91pt;height:7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" filled="f" stroked="f">
                <v:textbox>
                  <w:txbxContent>
                    <w:p w14:paraId="7F71844D" w14:textId="7A41509C" w:rsidR="00C01FE4" w:rsidRPr="00423219" w:rsidRDefault="00C01FE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11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</w:t>
                      </w:r>
                      <w:r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an </w:t>
                      </w:r>
                      <w:r w:rsidR="002838BB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Industry</w:t>
                      </w:r>
                      <w:r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-R</w:t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ecognized </w:t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Credential</w:t>
                      </w:r>
                    </w:p>
                    <w:p w14:paraId="40ED6A65" w14:textId="77777777" w:rsidR="00C01FE4" w:rsidRDefault="00C01FE4" w:rsidP="00DF5ACB"/>
                  </w:txbxContent>
                </v:textbox>
                <w10:wrap type="square"/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41F66FC2" wp14:editId="3CAB7AC8">
            <wp:simplePos x="0" y="0"/>
            <wp:positionH relativeFrom="column">
              <wp:posOffset>5876290</wp:posOffset>
            </wp:positionH>
            <wp:positionV relativeFrom="paragraph">
              <wp:posOffset>5971540</wp:posOffset>
            </wp:positionV>
            <wp:extent cx="647065" cy="624205"/>
            <wp:effectExtent l="0" t="0" r="0" b="1079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3EBA6D5D" wp14:editId="19921271">
            <wp:simplePos x="0" y="0"/>
            <wp:positionH relativeFrom="column">
              <wp:posOffset>6000115</wp:posOffset>
            </wp:positionH>
            <wp:positionV relativeFrom="paragraph">
              <wp:posOffset>4266565</wp:posOffset>
            </wp:positionV>
            <wp:extent cx="459105" cy="6978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36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866EAA" wp14:editId="1FDCBBD3">
                <wp:simplePos x="0" y="0"/>
                <wp:positionH relativeFrom="column">
                  <wp:posOffset>5655310</wp:posOffset>
                </wp:positionH>
                <wp:positionV relativeFrom="paragraph">
                  <wp:posOffset>4946650</wp:posOffset>
                </wp:positionV>
                <wp:extent cx="1155700" cy="9525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B345C63" w14:textId="77777777" w:rsidR="00C01FE4" w:rsidRPr="007B1191" w:rsidRDefault="00C01FE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88</w:t>
                            </w:r>
                            <w:r w:rsidRPr="007B1191"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>
                              <w:rPr>
                                <w:rFonts w:ascii="MuseoSans-100" w:hAnsi="MuseoSans-100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Enrolled in </w:t>
                            </w:r>
                            <w:r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Postsecondary</w:t>
                            </w:r>
                            <w:r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Education</w:t>
                            </w:r>
                          </w:p>
                          <w:p w14:paraId="32C90F38" w14:textId="77777777" w:rsidR="00C01FE4" w:rsidRDefault="00C01FE4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66EAA" id="Text Box 31" o:spid="_x0000_s1041" type="#_x0000_t202" style="position:absolute;margin-left:445.3pt;margin-top:389.5pt;width:91pt;height: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" filled="f" stroked="f">
                <v:textbox>
                  <w:txbxContent>
                    <w:p w14:paraId="4B345C63" w14:textId="77777777" w:rsidR="00C01FE4" w:rsidRPr="007B1191" w:rsidRDefault="00C01FE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88</w:t>
                      </w:r>
                      <w:r w:rsidRPr="007B1191"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>
                        <w:rPr>
                          <w:rFonts w:ascii="MuseoSans-100" w:hAnsi="MuseoSans-100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Enrolled in </w:t>
                      </w:r>
                      <w:r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Postsecondary</w:t>
                      </w:r>
                      <w:r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Education</w:t>
                      </w:r>
                    </w:p>
                    <w:p w14:paraId="32C90F38" w14:textId="77777777" w:rsidR="00C01FE4" w:rsidRDefault="00C01FE4" w:rsidP="00DF5ACB"/>
                  </w:txbxContent>
                </v:textbox>
                <w10:wrap type="square"/>
              </v:shape>
            </w:pict>
          </mc:Fallback>
        </mc:AlternateContent>
      </w:r>
      <w:r w:rsidR="00DF5ACB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4D5A2D6" wp14:editId="721E4266">
                <wp:simplePos x="0" y="0"/>
                <wp:positionH relativeFrom="column">
                  <wp:posOffset>5648325</wp:posOffset>
                </wp:positionH>
                <wp:positionV relativeFrom="paragraph">
                  <wp:posOffset>8281035</wp:posOffset>
                </wp:positionV>
                <wp:extent cx="1155700" cy="9525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5BEF9FD" w14:textId="77777777" w:rsidR="00C01FE4" w:rsidRPr="00423219" w:rsidRDefault="00C01FE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Postsecondary </w:t>
                            </w:r>
                            <w:r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Credit</w:t>
                            </w:r>
                          </w:p>
                          <w:p w14:paraId="5A89148F" w14:textId="77777777" w:rsidR="00C01FE4" w:rsidRPr="00423219" w:rsidRDefault="00C01FE4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7E68DE3" w14:textId="77777777" w:rsidR="00C01FE4" w:rsidRDefault="00C01FE4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A2D6" id="Text Box 34" o:spid="_x0000_s1042" type="#_x0000_t202" style="position:absolute;margin-left:444.75pt;margin-top:652.05pt;width:91pt;height:75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" filled="f" stroked="f">
                <v:textbox>
                  <w:txbxContent>
                    <w:p w14:paraId="15BEF9FD" w14:textId="77777777" w:rsidR="00C01FE4" w:rsidRPr="00423219" w:rsidRDefault="00C01FE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Postsecondary </w:t>
                      </w:r>
                      <w:r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Credit</w:t>
                      </w:r>
                    </w:p>
                    <w:p w14:paraId="5A89148F" w14:textId="77777777" w:rsidR="00C01FE4" w:rsidRPr="00423219" w:rsidRDefault="00C01FE4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</w:pPr>
                    </w:p>
                    <w:p w14:paraId="57E68DE3" w14:textId="77777777" w:rsidR="00C01FE4" w:rsidRDefault="00C01FE4" w:rsidP="00DF5ACB"/>
                  </w:txbxContent>
                </v:textbox>
              </v:shape>
            </w:pict>
          </mc:Fallback>
        </mc:AlternateContent>
      </w:r>
      <w:r w:rsidR="00DF5ACB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4708DE2C" wp14:editId="0DE63E77">
            <wp:simplePos x="0" y="0"/>
            <wp:positionH relativeFrom="column">
              <wp:posOffset>5845810</wp:posOffset>
            </wp:positionH>
            <wp:positionV relativeFrom="paragraph">
              <wp:posOffset>7656195</wp:posOffset>
            </wp:positionV>
            <wp:extent cx="777240" cy="624840"/>
            <wp:effectExtent l="0" t="0" r="1016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34">
        <w:rPr>
          <w:rFonts w:asciiTheme="majorHAnsi" w:hAnsiTheme="majorHAnsi" w:cs="Times"/>
          <w:sz w:val="22"/>
          <w:szCs w:val="22"/>
        </w:rPr>
        <w:t xml:space="preserve">     </w:t>
      </w:r>
    </w:p>
    <w:sectPr w:rsidR="00D130D0" w:rsidRPr="004007FF" w:rsidSect="000C15FD">
      <w:headerReference w:type="first" r:id="rId17"/>
      <w:pgSz w:w="12240" w:h="15840"/>
      <w:pgMar w:top="630" w:right="720" w:bottom="1260" w:left="90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9D9454" w16cid:durableId="20433592"/>
  <w16cid:commentId w16cid:paraId="6495EADA" w16cid:durableId="2041FA04"/>
  <w16cid:commentId w16cid:paraId="1A97BE14" w16cid:durableId="2041FBC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C1A749" w14:textId="77777777" w:rsidR="00FF0A88" w:rsidRDefault="00FF0A88" w:rsidP="00573D65">
      <w:r>
        <w:separator/>
      </w:r>
    </w:p>
  </w:endnote>
  <w:endnote w:type="continuationSeparator" w:id="0">
    <w:p w14:paraId="06A5638B" w14:textId="77777777" w:rsidR="00FF0A88" w:rsidRDefault="00FF0A88" w:rsidP="005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 Semilight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9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649DC" w14:textId="77777777" w:rsidR="00C01FE4" w:rsidRDefault="00C01FE4" w:rsidP="00B54CA4">
    <w:pPr>
      <w:pStyle w:val="Footer"/>
      <w:tabs>
        <w:tab w:val="clear" w:pos="4320"/>
        <w:tab w:val="clear" w:pos="8640"/>
        <w:tab w:val="left" w:pos="22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AA3AF" w14:textId="77777777" w:rsidR="00FF0A88" w:rsidRDefault="00FF0A88" w:rsidP="00573D65">
      <w:r>
        <w:separator/>
      </w:r>
    </w:p>
  </w:footnote>
  <w:footnote w:type="continuationSeparator" w:id="0">
    <w:p w14:paraId="67BF6459" w14:textId="77777777" w:rsidR="00FF0A88" w:rsidRDefault="00FF0A88" w:rsidP="005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12ABB" w14:textId="77777777" w:rsidR="00C01FE4" w:rsidRDefault="00C01FE4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3DA25B" wp14:editId="3B8A57B9">
          <wp:simplePos x="0" y="0"/>
          <wp:positionH relativeFrom="column">
            <wp:posOffset>-310188</wp:posOffset>
          </wp:positionH>
          <wp:positionV relativeFrom="paragraph">
            <wp:posOffset>365760</wp:posOffset>
          </wp:positionV>
          <wp:extent cx="3256895" cy="1078865"/>
          <wp:effectExtent l="0" t="0" r="127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5689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55425CE" wp14:editId="483B2242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A9C8B" w14:textId="77777777" w:rsidR="00C01FE4" w:rsidRDefault="00C01FE4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F9E1053" wp14:editId="0DE50B89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FE"/>
    <w:rsid w:val="00010E9E"/>
    <w:rsid w:val="000148A0"/>
    <w:rsid w:val="000308AD"/>
    <w:rsid w:val="000344FE"/>
    <w:rsid w:val="0007718E"/>
    <w:rsid w:val="00083E6A"/>
    <w:rsid w:val="0008600E"/>
    <w:rsid w:val="0008776A"/>
    <w:rsid w:val="000A6B7C"/>
    <w:rsid w:val="000C15FD"/>
    <w:rsid w:val="000C241D"/>
    <w:rsid w:val="000D3730"/>
    <w:rsid w:val="000D3DFB"/>
    <w:rsid w:val="000D61BE"/>
    <w:rsid w:val="000E3E6C"/>
    <w:rsid w:val="00101390"/>
    <w:rsid w:val="0011676F"/>
    <w:rsid w:val="0014433D"/>
    <w:rsid w:val="00185C6A"/>
    <w:rsid w:val="001B2456"/>
    <w:rsid w:val="001C2ABD"/>
    <w:rsid w:val="001D24AF"/>
    <w:rsid w:val="001E254F"/>
    <w:rsid w:val="001E49F0"/>
    <w:rsid w:val="001E7276"/>
    <w:rsid w:val="001F5D7C"/>
    <w:rsid w:val="00206960"/>
    <w:rsid w:val="002158BF"/>
    <w:rsid w:val="00220470"/>
    <w:rsid w:val="00231C85"/>
    <w:rsid w:val="00260339"/>
    <w:rsid w:val="002806BB"/>
    <w:rsid w:val="002838BB"/>
    <w:rsid w:val="0029426E"/>
    <w:rsid w:val="002A61B7"/>
    <w:rsid w:val="002B2760"/>
    <w:rsid w:val="002D684B"/>
    <w:rsid w:val="002E085E"/>
    <w:rsid w:val="002E623A"/>
    <w:rsid w:val="00310D5D"/>
    <w:rsid w:val="003247F5"/>
    <w:rsid w:val="0033275A"/>
    <w:rsid w:val="00341252"/>
    <w:rsid w:val="003500CA"/>
    <w:rsid w:val="003548C0"/>
    <w:rsid w:val="00366827"/>
    <w:rsid w:val="003732B3"/>
    <w:rsid w:val="004007FF"/>
    <w:rsid w:val="00423219"/>
    <w:rsid w:val="00426DF1"/>
    <w:rsid w:val="004475DF"/>
    <w:rsid w:val="00462165"/>
    <w:rsid w:val="00474916"/>
    <w:rsid w:val="004A25A3"/>
    <w:rsid w:val="004D236B"/>
    <w:rsid w:val="004D64CB"/>
    <w:rsid w:val="004F2694"/>
    <w:rsid w:val="00505D30"/>
    <w:rsid w:val="00557234"/>
    <w:rsid w:val="00561747"/>
    <w:rsid w:val="00572F72"/>
    <w:rsid w:val="00573D65"/>
    <w:rsid w:val="005A26CC"/>
    <w:rsid w:val="005F184F"/>
    <w:rsid w:val="00605B56"/>
    <w:rsid w:val="00607E22"/>
    <w:rsid w:val="00654136"/>
    <w:rsid w:val="006620EE"/>
    <w:rsid w:val="006772D8"/>
    <w:rsid w:val="006818C9"/>
    <w:rsid w:val="00681A8D"/>
    <w:rsid w:val="00683E8E"/>
    <w:rsid w:val="006A6256"/>
    <w:rsid w:val="006A6DE4"/>
    <w:rsid w:val="006B4BC8"/>
    <w:rsid w:val="006D3CC1"/>
    <w:rsid w:val="006D4DEB"/>
    <w:rsid w:val="006E077A"/>
    <w:rsid w:val="006E0FAC"/>
    <w:rsid w:val="00711684"/>
    <w:rsid w:val="00714205"/>
    <w:rsid w:val="00731AEC"/>
    <w:rsid w:val="00743576"/>
    <w:rsid w:val="0075787D"/>
    <w:rsid w:val="00781FFF"/>
    <w:rsid w:val="007A7A8B"/>
    <w:rsid w:val="007B1191"/>
    <w:rsid w:val="007B6126"/>
    <w:rsid w:val="00800F1F"/>
    <w:rsid w:val="00801DFE"/>
    <w:rsid w:val="00831FB1"/>
    <w:rsid w:val="00832684"/>
    <w:rsid w:val="00840403"/>
    <w:rsid w:val="00842EE4"/>
    <w:rsid w:val="0088063A"/>
    <w:rsid w:val="00887D9F"/>
    <w:rsid w:val="008929AB"/>
    <w:rsid w:val="00897679"/>
    <w:rsid w:val="008A3CD4"/>
    <w:rsid w:val="008B7A1A"/>
    <w:rsid w:val="008C2D23"/>
    <w:rsid w:val="008E65A7"/>
    <w:rsid w:val="008F3E4C"/>
    <w:rsid w:val="009037DA"/>
    <w:rsid w:val="009215E9"/>
    <w:rsid w:val="00925EF0"/>
    <w:rsid w:val="00936D92"/>
    <w:rsid w:val="00941841"/>
    <w:rsid w:val="009423C6"/>
    <w:rsid w:val="00960408"/>
    <w:rsid w:val="009715D0"/>
    <w:rsid w:val="0098767C"/>
    <w:rsid w:val="009914BD"/>
    <w:rsid w:val="009A2B07"/>
    <w:rsid w:val="009B1724"/>
    <w:rsid w:val="009E535B"/>
    <w:rsid w:val="009F1473"/>
    <w:rsid w:val="00A0089A"/>
    <w:rsid w:val="00A15BDF"/>
    <w:rsid w:val="00A305FB"/>
    <w:rsid w:val="00A438DE"/>
    <w:rsid w:val="00A71F65"/>
    <w:rsid w:val="00A75240"/>
    <w:rsid w:val="00A87F2F"/>
    <w:rsid w:val="00AA2AEC"/>
    <w:rsid w:val="00AA73B7"/>
    <w:rsid w:val="00AB51BF"/>
    <w:rsid w:val="00AD7AFC"/>
    <w:rsid w:val="00AE3717"/>
    <w:rsid w:val="00AF690C"/>
    <w:rsid w:val="00AF722F"/>
    <w:rsid w:val="00AF77C2"/>
    <w:rsid w:val="00B021AD"/>
    <w:rsid w:val="00B17D33"/>
    <w:rsid w:val="00B51934"/>
    <w:rsid w:val="00B54CA4"/>
    <w:rsid w:val="00B63C55"/>
    <w:rsid w:val="00B66B1E"/>
    <w:rsid w:val="00B76710"/>
    <w:rsid w:val="00B94C35"/>
    <w:rsid w:val="00BB38DB"/>
    <w:rsid w:val="00BC7C23"/>
    <w:rsid w:val="00BD280C"/>
    <w:rsid w:val="00BE3F40"/>
    <w:rsid w:val="00BF1D74"/>
    <w:rsid w:val="00BF408B"/>
    <w:rsid w:val="00C01FE4"/>
    <w:rsid w:val="00C0504D"/>
    <w:rsid w:val="00C155AD"/>
    <w:rsid w:val="00C23059"/>
    <w:rsid w:val="00C833AB"/>
    <w:rsid w:val="00C908CC"/>
    <w:rsid w:val="00CA143C"/>
    <w:rsid w:val="00CA4FFD"/>
    <w:rsid w:val="00CB0E1D"/>
    <w:rsid w:val="00CD5C06"/>
    <w:rsid w:val="00D04E06"/>
    <w:rsid w:val="00D07555"/>
    <w:rsid w:val="00D130D0"/>
    <w:rsid w:val="00D45AE3"/>
    <w:rsid w:val="00D619ED"/>
    <w:rsid w:val="00DA70D8"/>
    <w:rsid w:val="00DC45DF"/>
    <w:rsid w:val="00DE2DC3"/>
    <w:rsid w:val="00DF5ACB"/>
    <w:rsid w:val="00E033A9"/>
    <w:rsid w:val="00E06889"/>
    <w:rsid w:val="00E07235"/>
    <w:rsid w:val="00E10115"/>
    <w:rsid w:val="00E31167"/>
    <w:rsid w:val="00E34433"/>
    <w:rsid w:val="00E81EB6"/>
    <w:rsid w:val="00E97B99"/>
    <w:rsid w:val="00EA1AD0"/>
    <w:rsid w:val="00EB04CD"/>
    <w:rsid w:val="00EC74ED"/>
    <w:rsid w:val="00ED1D07"/>
    <w:rsid w:val="00EE04F8"/>
    <w:rsid w:val="00EE5541"/>
    <w:rsid w:val="00EE5F0B"/>
    <w:rsid w:val="00EE63DC"/>
    <w:rsid w:val="00EE6F36"/>
    <w:rsid w:val="00EF5F59"/>
    <w:rsid w:val="00F07D41"/>
    <w:rsid w:val="00F26B6B"/>
    <w:rsid w:val="00F32204"/>
    <w:rsid w:val="00F717B9"/>
    <w:rsid w:val="00F90395"/>
    <w:rsid w:val="00FC097E"/>
    <w:rsid w:val="00FC6524"/>
    <w:rsid w:val="00FE70A4"/>
    <w:rsid w:val="00FF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5E40CD"/>
  <w14:defaultImageDpi w14:val="330"/>
  <w15:docId w15:val="{73C390FA-EB83-48DB-BD5E-D21FEC25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E9"/>
    <w:pPr>
      <w:spacing w:line="360" w:lineRule="auto"/>
    </w:pPr>
    <w:rPr>
      <w:rFonts w:ascii="Arial" w:hAnsi="Arial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D65"/>
  </w:style>
  <w:style w:type="paragraph" w:styleId="Footer">
    <w:name w:val="footer"/>
    <w:basedOn w:val="Normal"/>
    <w:link w:val="Foot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D65"/>
  </w:style>
  <w:style w:type="paragraph" w:styleId="BalloonText">
    <w:name w:val="Balloon Text"/>
    <w:basedOn w:val="Normal"/>
    <w:link w:val="BalloonTextChar"/>
    <w:uiPriority w:val="99"/>
    <w:semiHidden/>
    <w:unhideWhenUsed/>
    <w:rsid w:val="00573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33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table" w:styleId="TableGrid">
    <w:name w:val="Table Grid"/>
    <w:basedOn w:val="TableNormal"/>
    <w:uiPriority w:val="59"/>
    <w:rsid w:val="00CA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2F72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E5541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0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1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1A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1A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ocuments\Custom%20Office%20Templates\2018AWARD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FD1626-F90A-4CCD-8801-D2B43937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2018AWARDSTEMPLATE.dotx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2019-03-08T17:05:00Z</cp:lastPrinted>
  <dcterms:created xsi:type="dcterms:W3CDTF">2019-04-04T18:18:00Z</dcterms:created>
  <dcterms:modified xsi:type="dcterms:W3CDTF">2019-04-04T18:18:00Z</dcterms:modified>
</cp:coreProperties>
</file>